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07796616" w:displacedByCustomXml="next"/>
    <w:bookmarkStart w:id="1" w:name="_Toc129767122" w:displacedByCustomXml="next"/>
    <w:sdt>
      <w:sdtPr>
        <w:rPr>
          <w:rFonts w:asciiTheme="minorHAnsi" w:eastAsiaTheme="minorHAnsi" w:hAnsiTheme="minorHAnsi" w:cstheme="minorBidi"/>
          <w:kern w:val="0"/>
          <w:sz w:val="19"/>
          <w:szCs w:val="19"/>
        </w:rPr>
        <w:alias w:val="Ange färg"/>
        <w:tag w:val="Ange färg"/>
        <w:id w:val="331336569"/>
        <w:placeholder>
          <w:docPart w:val="C566DC74C5304F75B0E39C89913C9C0D"/>
        </w:placeholder>
        <w:docPartList>
          <w:docPartGallery w:val="Quick Parts"/>
          <w:docPartCategory w:val="_Region Stockholm"/>
        </w:docPartList>
      </w:sdtPr>
      <w:sdtEndPr/>
      <w:sdtContent>
        <w:p w14:paraId="2736CD40" w14:textId="2E859EC4" w:rsidR="00DC48C2" w:rsidRDefault="00F870F7" w:rsidP="00014C27">
          <w:pPr>
            <w:pStyle w:val="Rubrik"/>
            <w:spacing w:before="660"/>
            <w:ind w:left="482"/>
            <w:rPr>
              <w:noProof/>
            </w:rPr>
          </w:pPr>
          <w:sdt>
            <w:sdtPr>
              <w:alias w:val="Titel"/>
              <w:tag w:val=""/>
              <w:id w:val="-1729374883"/>
              <w:placeholder>
                <w:docPart w:val="F1129DBE5D0E48F89D0322AC7CDD4A2E"/>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1C5965">
                <w:t>Internetpsykiatri.se</w:t>
              </w:r>
            </w:sdtContent>
          </w:sdt>
          <w:r w:rsidR="00DC48C2" w:rsidRPr="00014C27">
            <w:rPr>
              <w:noProof/>
            </w:rPr>
            <mc:AlternateContent>
              <mc:Choice Requires="wps">
                <w:drawing>
                  <wp:anchor distT="0" distB="0" distL="114300" distR="114300" simplePos="0" relativeHeight="251673600" behindDoc="1" locked="1" layoutInCell="1" allowOverlap="1" wp14:anchorId="4D47C906" wp14:editId="55F7B68E">
                    <wp:simplePos x="0" y="0"/>
                    <wp:positionH relativeFrom="margin">
                      <wp:align>left</wp:align>
                    </wp:positionH>
                    <wp:positionV relativeFrom="page">
                      <wp:posOffset>360045</wp:posOffset>
                    </wp:positionV>
                    <wp:extent cx="4608000" cy="1983600"/>
                    <wp:effectExtent l="0" t="0" r="2540" b="0"/>
                    <wp:wrapNone/>
                    <wp:docPr id="226687459" name="Bild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608000" cy="1983600"/>
                            </a:xfrm>
                            <a:custGeom>
                              <a:avLst/>
                              <a:gdLst>
                                <a:gd name="connsiteX0" fmla="*/ 0 w 3456050"/>
                                <a:gd name="connsiteY0" fmla="*/ 0 h 1486471"/>
                                <a:gd name="connsiteX1" fmla="*/ 0 w 3456050"/>
                                <a:gd name="connsiteY1" fmla="*/ 1486472 h 1486471"/>
                                <a:gd name="connsiteX2" fmla="*/ 2805684 w 3456050"/>
                                <a:gd name="connsiteY2" fmla="*/ 1486472 h 1486471"/>
                                <a:gd name="connsiteX3" fmla="*/ 3456051 w 3456050"/>
                                <a:gd name="connsiteY3" fmla="*/ 836105 h 1486471"/>
                                <a:gd name="connsiteX4" fmla="*/ 3456051 w 3456050"/>
                                <a:gd name="connsiteY4" fmla="*/ 0 h 1486471"/>
                                <a:gd name="connsiteX5" fmla="*/ 0 w 3456050"/>
                                <a:gd name="connsiteY5" fmla="*/ 0 h 14864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456050" h="1486471">
                                  <a:moveTo>
                                    <a:pt x="0" y="0"/>
                                  </a:moveTo>
                                  <a:lnTo>
                                    <a:pt x="0" y="1486472"/>
                                  </a:lnTo>
                                  <a:lnTo>
                                    <a:pt x="2805684" y="1486472"/>
                                  </a:lnTo>
                                  <a:cubicBezTo>
                                    <a:pt x="3164872" y="1486472"/>
                                    <a:pt x="3456051" y="1195292"/>
                                    <a:pt x="3456051" y="836105"/>
                                  </a:cubicBezTo>
                                  <a:lnTo>
                                    <a:pt x="3456051" y="0"/>
                                  </a:lnTo>
                                  <a:lnTo>
                                    <a:pt x="0" y="0"/>
                                  </a:lnTo>
                                  <a:close/>
                                </a:path>
                              </a:pathLst>
                            </a:custGeom>
                            <a:solidFill>
                              <a:srgbClr val="E6F3F9"/>
                            </a:solidFill>
                            <a:ln w="9525"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3206FC4B" id="Bild 4" o:spid="_x0000_s1026" alt="&quot;&quot;" style="position:absolute;margin-left:0;margin-top:28.35pt;width:362.85pt;height:156.2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middle" coordsize="3456050,1486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" path="m,l,1486472r2805684,c3164872,1486472,3456051,1195292,3456051,836105l3456051,,,xe" fillcolor="#e6f3f9" stroked="f">
                    <v:stroke joinstyle="miter"/>
                    <v:path arrowok="t" o:connecttype="custom" o:connectlocs="0,0;0,1983601;3740858,1983601;4608001,1115728;4608001,0;0,0" o:connectangles="0,0,0,0,0,0"/>
                    <o:lock v:ext="edit" aspectratio="t"/>
                    <w10:wrap anchorx="margin" anchory="page"/>
                    <w10:anchorlock/>
                  </v:shape>
                </w:pict>
              </mc:Fallback>
            </mc:AlternateContent>
          </w:r>
        </w:p>
        <w:p w14:paraId="7C6CC9B7" w14:textId="3D6584DA" w:rsidR="00DC48C2" w:rsidRDefault="001C5965" w:rsidP="00C232F2">
          <w:pPr>
            <w:pStyle w:val="Underrubrik"/>
            <w:ind w:left="482"/>
          </w:pPr>
          <w:r w:rsidRPr="001C5965">
            <w:t>Kognitiv beteendeterapi (KBT) via internet</w:t>
          </w:r>
          <w:r w:rsidR="00DC48C2" w:rsidRPr="00014C27">
            <w:rPr>
              <w:noProof/>
            </w:rPr>
            <w:drawing>
              <wp:anchor distT="0" distB="0" distL="114300" distR="114300" simplePos="0" relativeHeight="251674624" behindDoc="0" locked="1" layoutInCell="1" allowOverlap="1" wp14:anchorId="1B235B73" wp14:editId="0063224D">
                <wp:simplePos x="5991225" y="1581150"/>
                <wp:positionH relativeFrom="margin">
                  <wp:align>left</wp:align>
                </wp:positionH>
                <wp:positionV relativeFrom="page">
                  <wp:posOffset>2343785</wp:posOffset>
                </wp:positionV>
                <wp:extent cx="4607560" cy="4359275"/>
                <wp:effectExtent l="0" t="0" r="2540" b="3175"/>
                <wp:wrapNone/>
                <wp:docPr id="1908094976" name="Bildobjekt 6">
                  <a:extLst xmlns:a="http://schemas.openxmlformats.org/drawingml/2006/main">
                    <a:ext uri="{FF2B5EF4-FFF2-40B4-BE49-F238E27FC236}">
                      <a16:creationId xmlns:a16="http://schemas.microsoft.com/office/drawing/2014/main" id="{E51DF551-F1BE-ECA0-BD29-35FC287AE0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094976" name="Bildobjekt 6">
                          <a:extLst>
                            <a:ext uri="{FF2B5EF4-FFF2-40B4-BE49-F238E27FC236}">
                              <a16:creationId xmlns:a16="http://schemas.microsoft.com/office/drawing/2014/main" id="{E51DF551-F1BE-ECA0-BD29-35FC287AE083}"/>
                            </a:ext>
                          </a:extLst>
                        </pic:cNvPr>
                        <pic:cNvPicPr>
                          <a:picLocks noChangeAspect="1"/>
                        </pic:cNvPicPr>
                      </pic:nvPicPr>
                      <pic:blipFill>
                        <a:blip r:embed="rId11" cstate="print">
                          <a:extLst>
                            <a:ext uri="{28A0092B-C50C-407E-A947-70E740481C1C}">
                              <a14:useLocalDpi xmlns:a14="http://schemas.microsoft.com/office/drawing/2010/main" val="0"/>
                            </a:ext>
                          </a:extLst>
                        </a:blip>
                        <a:srcRect l="14787" r="14787"/>
                        <a:stretch>
                          <a:fillRect/>
                        </a:stretch>
                      </pic:blipFill>
                      <pic:spPr>
                        <a:xfrm>
                          <a:off x="0" y="0"/>
                          <a:ext cx="4607560" cy="4359275"/>
                        </a:xfrm>
                        <a:prstGeom prst="rect">
                          <a:avLst/>
                        </a:prstGeom>
                      </pic:spPr>
                    </pic:pic>
                  </a:graphicData>
                </a:graphic>
                <wp14:sizeRelH relativeFrom="margin">
                  <wp14:pctWidth>0</wp14:pctWidth>
                </wp14:sizeRelH>
                <wp14:sizeRelV relativeFrom="margin">
                  <wp14:pctHeight>0</wp14:pctHeight>
                </wp14:sizeRelV>
              </wp:anchor>
            </w:drawing>
          </w:r>
        </w:p>
        <w:p w14:paraId="74837DE5" w14:textId="77777777" w:rsidR="00DC48C2" w:rsidRDefault="00F870F7" w:rsidP="00F40591"/>
      </w:sdtContent>
    </w:sdt>
    <w:p w14:paraId="7381A350" w14:textId="77777777" w:rsidR="005915D6" w:rsidRDefault="00AF5375" w:rsidP="00F40591">
      <w:r w:rsidRPr="00F40591">
        <w:rPr>
          <w:noProof/>
        </w:rPr>
        <mc:AlternateContent>
          <mc:Choice Requires="wps">
            <w:drawing>
              <wp:anchor distT="45720" distB="45720" distL="114300" distR="114300" simplePos="0" relativeHeight="251671552" behindDoc="0" locked="1" layoutInCell="1" allowOverlap="1" wp14:anchorId="7FDDBB8E" wp14:editId="189711D1">
                <wp:simplePos x="0" y="0"/>
                <wp:positionH relativeFrom="page">
                  <wp:posOffset>657225</wp:posOffset>
                </wp:positionH>
                <wp:positionV relativeFrom="page">
                  <wp:posOffset>379730</wp:posOffset>
                </wp:positionV>
                <wp:extent cx="2566670" cy="6881495"/>
                <wp:effectExtent l="0" t="0" r="5080" b="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6881495"/>
                        </a:xfrm>
                        <a:prstGeom prst="rect">
                          <a:avLst/>
                        </a:prstGeom>
                        <a:noFill/>
                        <a:ln w="9525">
                          <a:noFill/>
                          <a:miter lim="800000"/>
                          <a:headEnd/>
                          <a:tailEnd/>
                        </a:ln>
                      </wps:spPr>
                      <wps:txbx>
                        <w:txbxContent>
                          <w:p w14:paraId="4F9A4487" w14:textId="77777777" w:rsidR="00943F13" w:rsidRDefault="00943F13" w:rsidP="00943F13">
                            <w:pPr>
                              <w:pStyle w:val="Avsndaruppgifter"/>
                              <w:rPr>
                                <w:rFonts w:asciiTheme="majorHAnsi" w:hAnsiTheme="majorHAnsi"/>
                                <w:sz w:val="22"/>
                              </w:rPr>
                            </w:pPr>
                          </w:p>
                          <w:p w14:paraId="030AAEE9" w14:textId="77777777" w:rsidR="00943F13" w:rsidRDefault="00943F13" w:rsidP="00943F13">
                            <w:pPr>
                              <w:pStyle w:val="Avsndaruppgifter"/>
                              <w:rPr>
                                <w:rFonts w:asciiTheme="majorHAnsi" w:hAnsiTheme="majorHAnsi"/>
                                <w:sz w:val="22"/>
                              </w:rPr>
                            </w:pPr>
                          </w:p>
                          <w:p w14:paraId="24EF77D6" w14:textId="77777777" w:rsidR="00943F13" w:rsidRDefault="00943F13" w:rsidP="00943F13">
                            <w:pPr>
                              <w:pStyle w:val="Avsndaruppgifter"/>
                              <w:rPr>
                                <w:rFonts w:asciiTheme="majorHAnsi" w:hAnsiTheme="majorHAnsi"/>
                                <w:sz w:val="22"/>
                              </w:rPr>
                            </w:pPr>
                          </w:p>
                          <w:p w14:paraId="71E10BE5" w14:textId="4BE4D5EB" w:rsidR="00AF5375" w:rsidRPr="00943F13" w:rsidRDefault="00943F13" w:rsidP="00943F13">
                            <w:pPr>
                              <w:pStyle w:val="Avsndaruppgifter"/>
                              <w:rPr>
                                <w:rFonts w:asciiTheme="majorHAnsi" w:hAnsiTheme="majorHAnsi"/>
                                <w:sz w:val="22"/>
                              </w:rPr>
                            </w:pPr>
                            <w:r w:rsidRPr="00943F13">
                              <w:rPr>
                                <w:rFonts w:asciiTheme="majorHAnsi" w:hAnsiTheme="majorHAnsi"/>
                                <w:sz w:val="22"/>
                              </w:rPr>
                              <w:t>Internetpsykiatri är en del av Psykiatri Sydväst inom Region Stockholm. Forskning drivs i samverkan med Karolinska Institutet.</w:t>
                            </w:r>
                          </w:p>
                          <w:p w14:paraId="641446F7" w14:textId="77777777" w:rsidR="00943F13" w:rsidRPr="00943F13" w:rsidRDefault="00943F13" w:rsidP="00943F13">
                            <w:pPr>
                              <w:pStyle w:val="Avsndaruppgifter"/>
                              <w:rPr>
                                <w:rFonts w:asciiTheme="majorHAnsi" w:hAnsiTheme="majorHAnsi"/>
                                <w:sz w:val="22"/>
                              </w:rPr>
                            </w:pPr>
                          </w:p>
                          <w:p w14:paraId="7291B7DC" w14:textId="0DD554BA" w:rsidR="00943F13" w:rsidRDefault="00943F13" w:rsidP="00943F13">
                            <w:pPr>
                              <w:pStyle w:val="Avsndaruppgifter"/>
                              <w:rPr>
                                <w:rFonts w:asciiTheme="majorHAnsi" w:hAnsiTheme="majorHAnsi"/>
                                <w:sz w:val="22"/>
                              </w:rPr>
                            </w:pPr>
                            <w:r w:rsidRPr="00943F13">
                              <w:rPr>
                                <w:rFonts w:asciiTheme="majorHAnsi" w:hAnsiTheme="majorHAnsi"/>
                                <w:sz w:val="22"/>
                              </w:rPr>
                              <w:t>Vi arbetar systematiskt med att utveckla verksamhetens kvalitet och är miljöcertifierade.</w:t>
                            </w:r>
                          </w:p>
                          <w:p w14:paraId="3384955F" w14:textId="77777777" w:rsidR="00943F13" w:rsidRPr="00943F13" w:rsidRDefault="00943F13" w:rsidP="00943F13">
                            <w:pPr>
                              <w:pStyle w:val="Avsndaruppgifter"/>
                              <w:rPr>
                                <w:rFonts w:asciiTheme="majorHAnsi" w:hAnsiTheme="majorHAnsi"/>
                                <w:sz w:val="22"/>
                              </w:rPr>
                            </w:pPr>
                          </w:p>
                          <w:p w14:paraId="085A8716" w14:textId="77777777" w:rsidR="00943F13" w:rsidRDefault="00943F13" w:rsidP="00943F13">
                            <w:pPr>
                              <w:pStyle w:val="Avsndaruppgifter"/>
                              <w:rPr>
                                <w:rFonts w:asciiTheme="majorHAnsi" w:hAnsiTheme="majorHAnsi"/>
                              </w:rPr>
                            </w:pPr>
                          </w:p>
                          <w:p w14:paraId="6B9345C4" w14:textId="77777777" w:rsidR="00943F13" w:rsidRDefault="00943F13" w:rsidP="00943F13">
                            <w:pPr>
                              <w:pStyle w:val="Avsndaruppgifter"/>
                              <w:rPr>
                                <w:rFonts w:asciiTheme="majorHAnsi" w:hAnsiTheme="majorHAnsi"/>
                              </w:rPr>
                            </w:pPr>
                          </w:p>
                          <w:p w14:paraId="6D55ACBC" w14:textId="77777777" w:rsidR="00943F13" w:rsidRDefault="00943F13" w:rsidP="00943F13">
                            <w:pPr>
                              <w:pStyle w:val="Avsndaruppgifter"/>
                              <w:rPr>
                                <w:rFonts w:asciiTheme="majorHAnsi" w:hAnsiTheme="majorHAnsi"/>
                              </w:rPr>
                            </w:pPr>
                          </w:p>
                          <w:p w14:paraId="00A3B66C" w14:textId="77777777" w:rsidR="00943F13" w:rsidRDefault="00943F13" w:rsidP="00943F13">
                            <w:pPr>
                              <w:pStyle w:val="Avsndaruppgifter"/>
                              <w:rPr>
                                <w:rFonts w:asciiTheme="majorHAnsi" w:hAnsiTheme="majorHAnsi"/>
                              </w:rPr>
                            </w:pPr>
                          </w:p>
                          <w:p w14:paraId="667333C7" w14:textId="77777777" w:rsidR="00943F13" w:rsidRDefault="00943F13" w:rsidP="00943F13">
                            <w:pPr>
                              <w:pStyle w:val="Avsndaruppgifter"/>
                              <w:rPr>
                                <w:rFonts w:asciiTheme="majorHAnsi" w:hAnsiTheme="majorHAnsi"/>
                              </w:rPr>
                            </w:pPr>
                          </w:p>
                          <w:p w14:paraId="5EB6618D" w14:textId="77777777" w:rsidR="00943F13" w:rsidRDefault="00943F13" w:rsidP="00943F13">
                            <w:pPr>
                              <w:pStyle w:val="Avsndaruppgifter"/>
                              <w:rPr>
                                <w:rFonts w:asciiTheme="majorHAnsi" w:hAnsiTheme="majorHAnsi"/>
                              </w:rPr>
                            </w:pPr>
                          </w:p>
                          <w:p w14:paraId="64AF0184" w14:textId="77777777" w:rsidR="00943F13" w:rsidRDefault="00943F13" w:rsidP="00943F13">
                            <w:pPr>
                              <w:pStyle w:val="Avsndaruppgifter"/>
                              <w:rPr>
                                <w:rFonts w:asciiTheme="majorHAnsi" w:hAnsiTheme="majorHAnsi"/>
                              </w:rPr>
                            </w:pPr>
                          </w:p>
                          <w:p w14:paraId="7BF6F5F7" w14:textId="77777777" w:rsidR="00943F13" w:rsidRDefault="00943F13" w:rsidP="00943F13">
                            <w:pPr>
                              <w:pStyle w:val="Avsndaruppgifter"/>
                              <w:rPr>
                                <w:rFonts w:asciiTheme="majorHAnsi" w:hAnsiTheme="majorHAnsi"/>
                              </w:rPr>
                            </w:pPr>
                          </w:p>
                          <w:p w14:paraId="5AEB7E20" w14:textId="77777777" w:rsidR="00943F13" w:rsidRDefault="00943F13" w:rsidP="00943F13">
                            <w:pPr>
                              <w:pStyle w:val="Avsndaruppgifter"/>
                              <w:rPr>
                                <w:rFonts w:asciiTheme="majorHAnsi" w:hAnsiTheme="majorHAnsi"/>
                              </w:rPr>
                            </w:pPr>
                          </w:p>
                          <w:p w14:paraId="51D1904E" w14:textId="77777777" w:rsidR="00943F13" w:rsidRDefault="00943F13" w:rsidP="00943F13">
                            <w:pPr>
                              <w:pStyle w:val="Avsndaruppgifter"/>
                              <w:rPr>
                                <w:rFonts w:asciiTheme="majorHAnsi" w:hAnsiTheme="majorHAnsi"/>
                              </w:rPr>
                            </w:pPr>
                          </w:p>
                          <w:p w14:paraId="7C9B9EC8" w14:textId="77777777" w:rsidR="00943F13" w:rsidRDefault="00943F13" w:rsidP="00943F13">
                            <w:pPr>
                              <w:pStyle w:val="Avsndaruppgifter"/>
                              <w:rPr>
                                <w:rFonts w:asciiTheme="majorHAnsi" w:hAnsiTheme="majorHAnsi"/>
                              </w:rPr>
                            </w:pPr>
                          </w:p>
                          <w:p w14:paraId="782F5B7E" w14:textId="77777777" w:rsidR="00943F13" w:rsidRDefault="00943F13" w:rsidP="00943F13">
                            <w:pPr>
                              <w:pStyle w:val="Avsndaruppgifter"/>
                              <w:rPr>
                                <w:rFonts w:asciiTheme="majorHAnsi" w:hAnsiTheme="majorHAnsi"/>
                              </w:rPr>
                            </w:pPr>
                          </w:p>
                          <w:p w14:paraId="662C1F5D" w14:textId="77777777" w:rsidR="00943F13" w:rsidRDefault="00943F13" w:rsidP="00943F13">
                            <w:pPr>
                              <w:pStyle w:val="Avsndaruppgifter"/>
                              <w:rPr>
                                <w:rFonts w:asciiTheme="majorHAnsi" w:hAnsiTheme="majorHAnsi"/>
                              </w:rPr>
                            </w:pPr>
                          </w:p>
                          <w:p w14:paraId="5C84AD8B" w14:textId="77777777" w:rsidR="00943F13" w:rsidRDefault="00943F13" w:rsidP="00943F13">
                            <w:pPr>
                              <w:pStyle w:val="Avsndaruppgifter"/>
                              <w:rPr>
                                <w:rFonts w:asciiTheme="majorHAnsi" w:hAnsiTheme="majorHAnsi"/>
                              </w:rPr>
                            </w:pPr>
                          </w:p>
                          <w:p w14:paraId="221A13E4" w14:textId="77777777" w:rsidR="00943F13" w:rsidRDefault="00943F13" w:rsidP="00943F13">
                            <w:pPr>
                              <w:pStyle w:val="Avsndaruppgifter"/>
                              <w:rPr>
                                <w:rFonts w:asciiTheme="majorHAnsi" w:hAnsiTheme="majorHAnsi"/>
                              </w:rPr>
                            </w:pPr>
                          </w:p>
                          <w:p w14:paraId="23903324" w14:textId="77777777" w:rsidR="00943F13" w:rsidRDefault="00943F13" w:rsidP="00943F13">
                            <w:pPr>
                              <w:pStyle w:val="Avsndaruppgifter"/>
                              <w:rPr>
                                <w:rFonts w:asciiTheme="majorHAnsi" w:hAnsiTheme="majorHAnsi"/>
                              </w:rPr>
                            </w:pPr>
                          </w:p>
                          <w:p w14:paraId="0FB0B5ED" w14:textId="77777777" w:rsidR="00943F13" w:rsidRDefault="00943F13" w:rsidP="00943F13">
                            <w:pPr>
                              <w:pStyle w:val="Avsndaruppgifter"/>
                              <w:rPr>
                                <w:rFonts w:asciiTheme="majorHAnsi" w:hAnsiTheme="majorHAnsi"/>
                              </w:rPr>
                            </w:pPr>
                          </w:p>
                          <w:p w14:paraId="749D832D" w14:textId="77777777" w:rsidR="00943F13" w:rsidRDefault="00943F13" w:rsidP="00943F13">
                            <w:pPr>
                              <w:pStyle w:val="Avsndaruppgifter"/>
                              <w:rPr>
                                <w:rFonts w:asciiTheme="majorHAnsi" w:hAnsiTheme="majorHAnsi"/>
                              </w:rPr>
                            </w:pPr>
                          </w:p>
                          <w:p w14:paraId="2D384C19" w14:textId="77777777" w:rsidR="00943F13" w:rsidRDefault="00943F13" w:rsidP="00943F13">
                            <w:pPr>
                              <w:pStyle w:val="Avsndaruppgifter"/>
                              <w:rPr>
                                <w:rFonts w:asciiTheme="majorHAnsi" w:hAnsiTheme="majorHAnsi"/>
                              </w:rPr>
                            </w:pPr>
                          </w:p>
                          <w:p w14:paraId="5BA9FAD3" w14:textId="77777777" w:rsidR="00943F13" w:rsidRDefault="00943F13" w:rsidP="00943F13">
                            <w:pPr>
                              <w:pStyle w:val="Avsndaruppgifter"/>
                              <w:rPr>
                                <w:rFonts w:asciiTheme="majorHAnsi" w:hAnsiTheme="majorHAnsi"/>
                              </w:rPr>
                            </w:pPr>
                          </w:p>
                          <w:p w14:paraId="13A24CF8" w14:textId="77777777" w:rsidR="00943F13" w:rsidRDefault="00943F13" w:rsidP="00943F13">
                            <w:pPr>
                              <w:pStyle w:val="Avsndaruppgifter"/>
                              <w:rPr>
                                <w:rFonts w:asciiTheme="majorHAnsi" w:hAnsiTheme="majorHAnsi"/>
                              </w:rPr>
                            </w:pPr>
                          </w:p>
                          <w:p w14:paraId="240EF059" w14:textId="77777777" w:rsidR="00943F13" w:rsidRPr="00760605" w:rsidRDefault="00943F13" w:rsidP="00943F13">
                            <w:pPr>
                              <w:pStyle w:val="Avsndaruppgifter"/>
                              <w:rPr>
                                <w:rFonts w:asciiTheme="majorHAnsi" w:hAnsiTheme="majorHAnsi"/>
                              </w:rPr>
                            </w:pPr>
                          </w:p>
                          <w:p w14:paraId="619239FD" w14:textId="29B51425" w:rsidR="00AF5375" w:rsidRPr="00943F13" w:rsidRDefault="00943F13" w:rsidP="00AF5375">
                            <w:pPr>
                              <w:pStyle w:val="Avsndaruppgifter"/>
                              <w:rPr>
                                <w:sz w:val="24"/>
                                <w:szCs w:val="24"/>
                              </w:rPr>
                            </w:pPr>
                            <w:r w:rsidRPr="00943F13">
                              <w:rPr>
                                <w:sz w:val="24"/>
                                <w:szCs w:val="24"/>
                              </w:rPr>
                              <w:t>Internetpsykiatri</w:t>
                            </w:r>
                            <w:r w:rsidRPr="00943F13">
                              <w:rPr>
                                <w:sz w:val="24"/>
                                <w:szCs w:val="24"/>
                              </w:rPr>
                              <w:t>, Psykiatri Sydväst</w:t>
                            </w:r>
                          </w:p>
                          <w:p w14:paraId="06648474" w14:textId="4E096777" w:rsidR="00943F13" w:rsidRPr="00943F13" w:rsidRDefault="00943F13" w:rsidP="00AF5375">
                            <w:pPr>
                              <w:pStyle w:val="Avsndaruppgifter"/>
                              <w:rPr>
                                <w:sz w:val="24"/>
                                <w:szCs w:val="24"/>
                              </w:rPr>
                            </w:pPr>
                            <w:r w:rsidRPr="00943F13">
                              <w:rPr>
                                <w:sz w:val="24"/>
                                <w:szCs w:val="24"/>
                              </w:rPr>
                              <w:t>Stockholms läns sjukvårdsområde</w:t>
                            </w:r>
                          </w:p>
                          <w:p w14:paraId="52CD0A56" w14:textId="5365A20C" w:rsidR="00943F13" w:rsidRPr="00943F13" w:rsidRDefault="00943F13" w:rsidP="00AF5375">
                            <w:pPr>
                              <w:pStyle w:val="Avsndaruppgifter"/>
                              <w:rPr>
                                <w:sz w:val="24"/>
                                <w:szCs w:val="24"/>
                              </w:rPr>
                            </w:pPr>
                            <w:r w:rsidRPr="00943F13">
                              <w:rPr>
                                <w:sz w:val="24"/>
                                <w:szCs w:val="24"/>
                              </w:rPr>
                              <w:t>R</w:t>
                            </w:r>
                            <w:r w:rsidRPr="00943F13">
                              <w:rPr>
                                <w:sz w:val="24"/>
                                <w:szCs w:val="24"/>
                              </w:rPr>
                              <w:t>öntgenvägen 3, våning 13</w:t>
                            </w:r>
                          </w:p>
                          <w:p w14:paraId="7D48B802" w14:textId="0368FF3A" w:rsidR="00943F13" w:rsidRPr="00943F13" w:rsidRDefault="00943F13" w:rsidP="00AF5375">
                            <w:pPr>
                              <w:pStyle w:val="Avsndaruppgifter"/>
                              <w:rPr>
                                <w:sz w:val="24"/>
                                <w:szCs w:val="24"/>
                              </w:rPr>
                            </w:pPr>
                            <w:r w:rsidRPr="00943F13">
                              <w:rPr>
                                <w:sz w:val="24"/>
                                <w:szCs w:val="24"/>
                              </w:rPr>
                              <w:t>1</w:t>
                            </w:r>
                            <w:r w:rsidRPr="00943F13">
                              <w:rPr>
                                <w:sz w:val="24"/>
                                <w:szCs w:val="24"/>
                              </w:rPr>
                              <w:t>41 52 Huddinge</w:t>
                            </w:r>
                          </w:p>
                          <w:p w14:paraId="33442CE0" w14:textId="77777777" w:rsidR="00943F13" w:rsidRPr="00943F13" w:rsidRDefault="00943F13" w:rsidP="00AF5375">
                            <w:pPr>
                              <w:pStyle w:val="Avsndaruppgifter"/>
                              <w:rPr>
                                <w:sz w:val="24"/>
                                <w:szCs w:val="24"/>
                              </w:rPr>
                            </w:pPr>
                          </w:p>
                          <w:p w14:paraId="4580958D" w14:textId="70F628CC" w:rsidR="00943F13" w:rsidRPr="00943F13" w:rsidRDefault="00943F13" w:rsidP="00AF5375">
                            <w:pPr>
                              <w:pStyle w:val="Avsndaruppgifter"/>
                              <w:rPr>
                                <w:sz w:val="24"/>
                                <w:szCs w:val="24"/>
                              </w:rPr>
                            </w:pPr>
                            <w:hyperlink r:id="rId12" w:history="1">
                              <w:r w:rsidRPr="00943F13">
                                <w:rPr>
                                  <w:rStyle w:val="Hyperlnk"/>
                                  <w:sz w:val="24"/>
                                  <w:szCs w:val="24"/>
                                </w:rPr>
                                <w:t>www.internetpsykiatri.se</w:t>
                              </w:r>
                            </w:hyperlink>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7FDDBB8E" id="_x0000_t202" coordsize="21600,21600" o:spt="202" path="m,l,21600r21600,l21600,xe">
                <v:stroke joinstyle="miter"/>
                <v:path gradientshapeok="t" o:connecttype="rect"/>
              </v:shapetype>
              <v:shape id="Textruta 2" o:spid="_x0000_s1026" type="#_x0000_t202" style="position:absolute;margin-left:51.75pt;margin-top:29.9pt;width:202.1pt;height:541.85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" filled="f" stroked="f">
                <v:textbox inset="0,0,0,0">
                  <w:txbxContent>
                    <w:p w14:paraId="4F9A4487" w14:textId="77777777" w:rsidR="00943F13" w:rsidRDefault="00943F13" w:rsidP="00943F13">
                      <w:pPr>
                        <w:pStyle w:val="Avsndaruppgifter"/>
                        <w:rPr>
                          <w:rFonts w:asciiTheme="majorHAnsi" w:hAnsiTheme="majorHAnsi"/>
                          <w:sz w:val="22"/>
                        </w:rPr>
                      </w:pPr>
                    </w:p>
                    <w:p w14:paraId="030AAEE9" w14:textId="77777777" w:rsidR="00943F13" w:rsidRDefault="00943F13" w:rsidP="00943F13">
                      <w:pPr>
                        <w:pStyle w:val="Avsndaruppgifter"/>
                        <w:rPr>
                          <w:rFonts w:asciiTheme="majorHAnsi" w:hAnsiTheme="majorHAnsi"/>
                          <w:sz w:val="22"/>
                        </w:rPr>
                      </w:pPr>
                    </w:p>
                    <w:p w14:paraId="24EF77D6" w14:textId="77777777" w:rsidR="00943F13" w:rsidRDefault="00943F13" w:rsidP="00943F13">
                      <w:pPr>
                        <w:pStyle w:val="Avsndaruppgifter"/>
                        <w:rPr>
                          <w:rFonts w:asciiTheme="majorHAnsi" w:hAnsiTheme="majorHAnsi"/>
                          <w:sz w:val="22"/>
                        </w:rPr>
                      </w:pPr>
                    </w:p>
                    <w:p w14:paraId="71E10BE5" w14:textId="4BE4D5EB" w:rsidR="00AF5375" w:rsidRPr="00943F13" w:rsidRDefault="00943F13" w:rsidP="00943F13">
                      <w:pPr>
                        <w:pStyle w:val="Avsndaruppgifter"/>
                        <w:rPr>
                          <w:rFonts w:asciiTheme="majorHAnsi" w:hAnsiTheme="majorHAnsi"/>
                          <w:sz w:val="22"/>
                        </w:rPr>
                      </w:pPr>
                      <w:r w:rsidRPr="00943F13">
                        <w:rPr>
                          <w:rFonts w:asciiTheme="majorHAnsi" w:hAnsiTheme="majorHAnsi"/>
                          <w:sz w:val="22"/>
                        </w:rPr>
                        <w:t>Internetpsykiatri är en del av Psykiatri Sydväst inom Region Stockholm. Forskning drivs i samverkan med Karolinska Institutet.</w:t>
                      </w:r>
                    </w:p>
                    <w:p w14:paraId="641446F7" w14:textId="77777777" w:rsidR="00943F13" w:rsidRPr="00943F13" w:rsidRDefault="00943F13" w:rsidP="00943F13">
                      <w:pPr>
                        <w:pStyle w:val="Avsndaruppgifter"/>
                        <w:rPr>
                          <w:rFonts w:asciiTheme="majorHAnsi" w:hAnsiTheme="majorHAnsi"/>
                          <w:sz w:val="22"/>
                        </w:rPr>
                      </w:pPr>
                    </w:p>
                    <w:p w14:paraId="7291B7DC" w14:textId="0DD554BA" w:rsidR="00943F13" w:rsidRDefault="00943F13" w:rsidP="00943F13">
                      <w:pPr>
                        <w:pStyle w:val="Avsndaruppgifter"/>
                        <w:rPr>
                          <w:rFonts w:asciiTheme="majorHAnsi" w:hAnsiTheme="majorHAnsi"/>
                          <w:sz w:val="22"/>
                        </w:rPr>
                      </w:pPr>
                      <w:r w:rsidRPr="00943F13">
                        <w:rPr>
                          <w:rFonts w:asciiTheme="majorHAnsi" w:hAnsiTheme="majorHAnsi"/>
                          <w:sz w:val="22"/>
                        </w:rPr>
                        <w:t>Vi arbetar systematiskt med att utveckla verksamhetens kvalitet och är miljöcertifierade.</w:t>
                      </w:r>
                    </w:p>
                    <w:p w14:paraId="3384955F" w14:textId="77777777" w:rsidR="00943F13" w:rsidRPr="00943F13" w:rsidRDefault="00943F13" w:rsidP="00943F13">
                      <w:pPr>
                        <w:pStyle w:val="Avsndaruppgifter"/>
                        <w:rPr>
                          <w:rFonts w:asciiTheme="majorHAnsi" w:hAnsiTheme="majorHAnsi"/>
                          <w:sz w:val="22"/>
                        </w:rPr>
                      </w:pPr>
                    </w:p>
                    <w:p w14:paraId="085A8716" w14:textId="77777777" w:rsidR="00943F13" w:rsidRDefault="00943F13" w:rsidP="00943F13">
                      <w:pPr>
                        <w:pStyle w:val="Avsndaruppgifter"/>
                        <w:rPr>
                          <w:rFonts w:asciiTheme="majorHAnsi" w:hAnsiTheme="majorHAnsi"/>
                        </w:rPr>
                      </w:pPr>
                    </w:p>
                    <w:p w14:paraId="6B9345C4" w14:textId="77777777" w:rsidR="00943F13" w:rsidRDefault="00943F13" w:rsidP="00943F13">
                      <w:pPr>
                        <w:pStyle w:val="Avsndaruppgifter"/>
                        <w:rPr>
                          <w:rFonts w:asciiTheme="majorHAnsi" w:hAnsiTheme="majorHAnsi"/>
                        </w:rPr>
                      </w:pPr>
                    </w:p>
                    <w:p w14:paraId="6D55ACBC" w14:textId="77777777" w:rsidR="00943F13" w:rsidRDefault="00943F13" w:rsidP="00943F13">
                      <w:pPr>
                        <w:pStyle w:val="Avsndaruppgifter"/>
                        <w:rPr>
                          <w:rFonts w:asciiTheme="majorHAnsi" w:hAnsiTheme="majorHAnsi"/>
                        </w:rPr>
                      </w:pPr>
                    </w:p>
                    <w:p w14:paraId="00A3B66C" w14:textId="77777777" w:rsidR="00943F13" w:rsidRDefault="00943F13" w:rsidP="00943F13">
                      <w:pPr>
                        <w:pStyle w:val="Avsndaruppgifter"/>
                        <w:rPr>
                          <w:rFonts w:asciiTheme="majorHAnsi" w:hAnsiTheme="majorHAnsi"/>
                        </w:rPr>
                      </w:pPr>
                    </w:p>
                    <w:p w14:paraId="667333C7" w14:textId="77777777" w:rsidR="00943F13" w:rsidRDefault="00943F13" w:rsidP="00943F13">
                      <w:pPr>
                        <w:pStyle w:val="Avsndaruppgifter"/>
                        <w:rPr>
                          <w:rFonts w:asciiTheme="majorHAnsi" w:hAnsiTheme="majorHAnsi"/>
                        </w:rPr>
                      </w:pPr>
                    </w:p>
                    <w:p w14:paraId="5EB6618D" w14:textId="77777777" w:rsidR="00943F13" w:rsidRDefault="00943F13" w:rsidP="00943F13">
                      <w:pPr>
                        <w:pStyle w:val="Avsndaruppgifter"/>
                        <w:rPr>
                          <w:rFonts w:asciiTheme="majorHAnsi" w:hAnsiTheme="majorHAnsi"/>
                        </w:rPr>
                      </w:pPr>
                    </w:p>
                    <w:p w14:paraId="64AF0184" w14:textId="77777777" w:rsidR="00943F13" w:rsidRDefault="00943F13" w:rsidP="00943F13">
                      <w:pPr>
                        <w:pStyle w:val="Avsndaruppgifter"/>
                        <w:rPr>
                          <w:rFonts w:asciiTheme="majorHAnsi" w:hAnsiTheme="majorHAnsi"/>
                        </w:rPr>
                      </w:pPr>
                    </w:p>
                    <w:p w14:paraId="7BF6F5F7" w14:textId="77777777" w:rsidR="00943F13" w:rsidRDefault="00943F13" w:rsidP="00943F13">
                      <w:pPr>
                        <w:pStyle w:val="Avsndaruppgifter"/>
                        <w:rPr>
                          <w:rFonts w:asciiTheme="majorHAnsi" w:hAnsiTheme="majorHAnsi"/>
                        </w:rPr>
                      </w:pPr>
                    </w:p>
                    <w:p w14:paraId="5AEB7E20" w14:textId="77777777" w:rsidR="00943F13" w:rsidRDefault="00943F13" w:rsidP="00943F13">
                      <w:pPr>
                        <w:pStyle w:val="Avsndaruppgifter"/>
                        <w:rPr>
                          <w:rFonts w:asciiTheme="majorHAnsi" w:hAnsiTheme="majorHAnsi"/>
                        </w:rPr>
                      </w:pPr>
                    </w:p>
                    <w:p w14:paraId="51D1904E" w14:textId="77777777" w:rsidR="00943F13" w:rsidRDefault="00943F13" w:rsidP="00943F13">
                      <w:pPr>
                        <w:pStyle w:val="Avsndaruppgifter"/>
                        <w:rPr>
                          <w:rFonts w:asciiTheme="majorHAnsi" w:hAnsiTheme="majorHAnsi"/>
                        </w:rPr>
                      </w:pPr>
                    </w:p>
                    <w:p w14:paraId="7C9B9EC8" w14:textId="77777777" w:rsidR="00943F13" w:rsidRDefault="00943F13" w:rsidP="00943F13">
                      <w:pPr>
                        <w:pStyle w:val="Avsndaruppgifter"/>
                        <w:rPr>
                          <w:rFonts w:asciiTheme="majorHAnsi" w:hAnsiTheme="majorHAnsi"/>
                        </w:rPr>
                      </w:pPr>
                    </w:p>
                    <w:p w14:paraId="782F5B7E" w14:textId="77777777" w:rsidR="00943F13" w:rsidRDefault="00943F13" w:rsidP="00943F13">
                      <w:pPr>
                        <w:pStyle w:val="Avsndaruppgifter"/>
                        <w:rPr>
                          <w:rFonts w:asciiTheme="majorHAnsi" w:hAnsiTheme="majorHAnsi"/>
                        </w:rPr>
                      </w:pPr>
                    </w:p>
                    <w:p w14:paraId="662C1F5D" w14:textId="77777777" w:rsidR="00943F13" w:rsidRDefault="00943F13" w:rsidP="00943F13">
                      <w:pPr>
                        <w:pStyle w:val="Avsndaruppgifter"/>
                        <w:rPr>
                          <w:rFonts w:asciiTheme="majorHAnsi" w:hAnsiTheme="majorHAnsi"/>
                        </w:rPr>
                      </w:pPr>
                    </w:p>
                    <w:p w14:paraId="5C84AD8B" w14:textId="77777777" w:rsidR="00943F13" w:rsidRDefault="00943F13" w:rsidP="00943F13">
                      <w:pPr>
                        <w:pStyle w:val="Avsndaruppgifter"/>
                        <w:rPr>
                          <w:rFonts w:asciiTheme="majorHAnsi" w:hAnsiTheme="majorHAnsi"/>
                        </w:rPr>
                      </w:pPr>
                    </w:p>
                    <w:p w14:paraId="221A13E4" w14:textId="77777777" w:rsidR="00943F13" w:rsidRDefault="00943F13" w:rsidP="00943F13">
                      <w:pPr>
                        <w:pStyle w:val="Avsndaruppgifter"/>
                        <w:rPr>
                          <w:rFonts w:asciiTheme="majorHAnsi" w:hAnsiTheme="majorHAnsi"/>
                        </w:rPr>
                      </w:pPr>
                    </w:p>
                    <w:p w14:paraId="23903324" w14:textId="77777777" w:rsidR="00943F13" w:rsidRDefault="00943F13" w:rsidP="00943F13">
                      <w:pPr>
                        <w:pStyle w:val="Avsndaruppgifter"/>
                        <w:rPr>
                          <w:rFonts w:asciiTheme="majorHAnsi" w:hAnsiTheme="majorHAnsi"/>
                        </w:rPr>
                      </w:pPr>
                    </w:p>
                    <w:p w14:paraId="0FB0B5ED" w14:textId="77777777" w:rsidR="00943F13" w:rsidRDefault="00943F13" w:rsidP="00943F13">
                      <w:pPr>
                        <w:pStyle w:val="Avsndaruppgifter"/>
                        <w:rPr>
                          <w:rFonts w:asciiTheme="majorHAnsi" w:hAnsiTheme="majorHAnsi"/>
                        </w:rPr>
                      </w:pPr>
                    </w:p>
                    <w:p w14:paraId="749D832D" w14:textId="77777777" w:rsidR="00943F13" w:rsidRDefault="00943F13" w:rsidP="00943F13">
                      <w:pPr>
                        <w:pStyle w:val="Avsndaruppgifter"/>
                        <w:rPr>
                          <w:rFonts w:asciiTheme="majorHAnsi" w:hAnsiTheme="majorHAnsi"/>
                        </w:rPr>
                      </w:pPr>
                    </w:p>
                    <w:p w14:paraId="2D384C19" w14:textId="77777777" w:rsidR="00943F13" w:rsidRDefault="00943F13" w:rsidP="00943F13">
                      <w:pPr>
                        <w:pStyle w:val="Avsndaruppgifter"/>
                        <w:rPr>
                          <w:rFonts w:asciiTheme="majorHAnsi" w:hAnsiTheme="majorHAnsi"/>
                        </w:rPr>
                      </w:pPr>
                    </w:p>
                    <w:p w14:paraId="5BA9FAD3" w14:textId="77777777" w:rsidR="00943F13" w:rsidRDefault="00943F13" w:rsidP="00943F13">
                      <w:pPr>
                        <w:pStyle w:val="Avsndaruppgifter"/>
                        <w:rPr>
                          <w:rFonts w:asciiTheme="majorHAnsi" w:hAnsiTheme="majorHAnsi"/>
                        </w:rPr>
                      </w:pPr>
                    </w:p>
                    <w:p w14:paraId="13A24CF8" w14:textId="77777777" w:rsidR="00943F13" w:rsidRDefault="00943F13" w:rsidP="00943F13">
                      <w:pPr>
                        <w:pStyle w:val="Avsndaruppgifter"/>
                        <w:rPr>
                          <w:rFonts w:asciiTheme="majorHAnsi" w:hAnsiTheme="majorHAnsi"/>
                        </w:rPr>
                      </w:pPr>
                    </w:p>
                    <w:p w14:paraId="240EF059" w14:textId="77777777" w:rsidR="00943F13" w:rsidRPr="00760605" w:rsidRDefault="00943F13" w:rsidP="00943F13">
                      <w:pPr>
                        <w:pStyle w:val="Avsndaruppgifter"/>
                        <w:rPr>
                          <w:rFonts w:asciiTheme="majorHAnsi" w:hAnsiTheme="majorHAnsi"/>
                        </w:rPr>
                      </w:pPr>
                    </w:p>
                    <w:p w14:paraId="619239FD" w14:textId="29B51425" w:rsidR="00AF5375" w:rsidRPr="00943F13" w:rsidRDefault="00943F13" w:rsidP="00AF5375">
                      <w:pPr>
                        <w:pStyle w:val="Avsndaruppgifter"/>
                        <w:rPr>
                          <w:sz w:val="24"/>
                          <w:szCs w:val="24"/>
                        </w:rPr>
                      </w:pPr>
                      <w:r w:rsidRPr="00943F13">
                        <w:rPr>
                          <w:sz w:val="24"/>
                          <w:szCs w:val="24"/>
                        </w:rPr>
                        <w:t>Internetpsykiatri</w:t>
                      </w:r>
                      <w:r w:rsidRPr="00943F13">
                        <w:rPr>
                          <w:sz w:val="24"/>
                          <w:szCs w:val="24"/>
                        </w:rPr>
                        <w:t>, Psykiatri Sydväst</w:t>
                      </w:r>
                    </w:p>
                    <w:p w14:paraId="06648474" w14:textId="4E096777" w:rsidR="00943F13" w:rsidRPr="00943F13" w:rsidRDefault="00943F13" w:rsidP="00AF5375">
                      <w:pPr>
                        <w:pStyle w:val="Avsndaruppgifter"/>
                        <w:rPr>
                          <w:sz w:val="24"/>
                          <w:szCs w:val="24"/>
                        </w:rPr>
                      </w:pPr>
                      <w:r w:rsidRPr="00943F13">
                        <w:rPr>
                          <w:sz w:val="24"/>
                          <w:szCs w:val="24"/>
                        </w:rPr>
                        <w:t>Stockholms läns sjukvårdsområde</w:t>
                      </w:r>
                    </w:p>
                    <w:p w14:paraId="52CD0A56" w14:textId="5365A20C" w:rsidR="00943F13" w:rsidRPr="00943F13" w:rsidRDefault="00943F13" w:rsidP="00AF5375">
                      <w:pPr>
                        <w:pStyle w:val="Avsndaruppgifter"/>
                        <w:rPr>
                          <w:sz w:val="24"/>
                          <w:szCs w:val="24"/>
                        </w:rPr>
                      </w:pPr>
                      <w:r w:rsidRPr="00943F13">
                        <w:rPr>
                          <w:sz w:val="24"/>
                          <w:szCs w:val="24"/>
                        </w:rPr>
                        <w:t>R</w:t>
                      </w:r>
                      <w:r w:rsidRPr="00943F13">
                        <w:rPr>
                          <w:sz w:val="24"/>
                          <w:szCs w:val="24"/>
                        </w:rPr>
                        <w:t>öntgenvägen 3, våning 13</w:t>
                      </w:r>
                    </w:p>
                    <w:p w14:paraId="7D48B802" w14:textId="0368FF3A" w:rsidR="00943F13" w:rsidRPr="00943F13" w:rsidRDefault="00943F13" w:rsidP="00AF5375">
                      <w:pPr>
                        <w:pStyle w:val="Avsndaruppgifter"/>
                        <w:rPr>
                          <w:sz w:val="24"/>
                          <w:szCs w:val="24"/>
                        </w:rPr>
                      </w:pPr>
                      <w:r w:rsidRPr="00943F13">
                        <w:rPr>
                          <w:sz w:val="24"/>
                          <w:szCs w:val="24"/>
                        </w:rPr>
                        <w:t>1</w:t>
                      </w:r>
                      <w:r w:rsidRPr="00943F13">
                        <w:rPr>
                          <w:sz w:val="24"/>
                          <w:szCs w:val="24"/>
                        </w:rPr>
                        <w:t>41 52 Huddinge</w:t>
                      </w:r>
                    </w:p>
                    <w:p w14:paraId="33442CE0" w14:textId="77777777" w:rsidR="00943F13" w:rsidRPr="00943F13" w:rsidRDefault="00943F13" w:rsidP="00AF5375">
                      <w:pPr>
                        <w:pStyle w:val="Avsndaruppgifter"/>
                        <w:rPr>
                          <w:sz w:val="24"/>
                          <w:szCs w:val="24"/>
                        </w:rPr>
                      </w:pPr>
                    </w:p>
                    <w:p w14:paraId="4580958D" w14:textId="70F628CC" w:rsidR="00943F13" w:rsidRPr="00943F13" w:rsidRDefault="00943F13" w:rsidP="00AF5375">
                      <w:pPr>
                        <w:pStyle w:val="Avsndaruppgifter"/>
                        <w:rPr>
                          <w:sz w:val="24"/>
                          <w:szCs w:val="24"/>
                        </w:rPr>
                      </w:pPr>
                      <w:hyperlink r:id="rId13" w:history="1">
                        <w:r w:rsidRPr="00943F13">
                          <w:rPr>
                            <w:rStyle w:val="Hyperlnk"/>
                            <w:sz w:val="24"/>
                            <w:szCs w:val="24"/>
                          </w:rPr>
                          <w:t>www.internetpsykiatri.se</w:t>
                        </w:r>
                      </w:hyperlink>
                    </w:p>
                  </w:txbxContent>
                </v:textbox>
                <w10:wrap type="square" anchorx="page" anchory="page"/>
                <w10:anchorlock/>
              </v:shape>
            </w:pict>
          </mc:Fallback>
        </mc:AlternateContent>
      </w:r>
      <w:r w:rsidR="0081170D" w:rsidRPr="00F40591">
        <w:rPr>
          <w:noProof/>
        </w:rPr>
        <mc:AlternateContent>
          <mc:Choice Requires="wps">
            <w:drawing>
              <wp:anchor distT="45720" distB="45720" distL="114300" distR="114300" simplePos="0" relativeHeight="251666432" behindDoc="0" locked="1" layoutInCell="1" allowOverlap="1" wp14:anchorId="07207CCA" wp14:editId="7AA66A58">
                <wp:simplePos x="0" y="0"/>
                <wp:positionH relativeFrom="page">
                  <wp:posOffset>5685155</wp:posOffset>
                </wp:positionH>
                <wp:positionV relativeFrom="page">
                  <wp:posOffset>6783070</wp:posOffset>
                </wp:positionV>
                <wp:extent cx="2879725" cy="482600"/>
                <wp:effectExtent l="0" t="0" r="0" b="12700"/>
                <wp:wrapNone/>
                <wp:docPr id="142157054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482600"/>
                        </a:xfrm>
                        <a:prstGeom prst="rect">
                          <a:avLst/>
                        </a:prstGeom>
                        <a:noFill/>
                        <a:ln w="9525">
                          <a:noFill/>
                          <a:miter lim="800000"/>
                          <a:headEnd/>
                          <a:tailEnd/>
                        </a:ln>
                      </wps:spPr>
                      <wps:txbx>
                        <w:txbxContent>
                          <w:p w14:paraId="13AB83EE" w14:textId="7E181DC0" w:rsidR="00DE6E4D" w:rsidRDefault="00F870F7" w:rsidP="00DE6E4D">
                            <w:pPr>
                              <w:spacing w:after="0"/>
                              <w:rPr>
                                <w:rFonts w:asciiTheme="majorHAnsi" w:hAnsiTheme="majorHAnsi"/>
                                <w:sz w:val="20"/>
                                <w:szCs w:val="20"/>
                              </w:rPr>
                            </w:pPr>
                            <w:sdt>
                              <w:sdtPr>
                                <w:rPr>
                                  <w:rFonts w:asciiTheme="majorHAnsi" w:hAnsiTheme="majorHAnsi"/>
                                  <w:sz w:val="20"/>
                                  <w:szCs w:val="20"/>
                                </w:rPr>
                                <w:id w:val="2138677056"/>
                              </w:sdtPr>
                              <w:sdtEndPr/>
                              <w:sdtContent>
                                <w:r w:rsidR="001C5965">
                                  <w:rPr>
                                    <w:rFonts w:asciiTheme="majorHAnsi" w:hAnsiTheme="majorHAnsi"/>
                                    <w:sz w:val="20"/>
                                    <w:szCs w:val="20"/>
                                  </w:rPr>
                                  <w:t>Internetpsykiatri</w:t>
                                </w:r>
                              </w:sdtContent>
                            </w:sdt>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 w14:anchorId="07207CCA" id="_x0000_s1027" type="#_x0000_t202" style="position:absolute;margin-left:447.65pt;margin-top:534.1pt;width:226.75pt;height:38pt;z-index:25166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" filled="f" stroked="f">
                <v:textbox inset="0,0,0,0">
                  <w:txbxContent>
                    <w:p w14:paraId="13AB83EE" w14:textId="7E181DC0" w:rsidR="00DE6E4D" w:rsidRDefault="00F870F7" w:rsidP="00DE6E4D">
                      <w:pPr>
                        <w:spacing w:after="0"/>
                        <w:rPr>
                          <w:rFonts w:asciiTheme="majorHAnsi" w:hAnsiTheme="majorHAnsi"/>
                          <w:sz w:val="20"/>
                          <w:szCs w:val="20"/>
                        </w:rPr>
                      </w:pPr>
                      <w:sdt>
                        <w:sdtPr>
                          <w:rPr>
                            <w:rFonts w:asciiTheme="majorHAnsi" w:hAnsiTheme="majorHAnsi"/>
                            <w:sz w:val="20"/>
                            <w:szCs w:val="20"/>
                          </w:rPr>
                          <w:id w:val="2138677056"/>
                        </w:sdtPr>
                        <w:sdtEndPr/>
                        <w:sdtContent>
                          <w:r w:rsidR="001C5965">
                            <w:rPr>
                              <w:rFonts w:asciiTheme="majorHAnsi" w:hAnsiTheme="majorHAnsi"/>
                              <w:sz w:val="20"/>
                              <w:szCs w:val="20"/>
                            </w:rPr>
                            <w:t>Internetpsykiatri</w:t>
                          </w:r>
                        </w:sdtContent>
                      </w:sdt>
                    </w:p>
                  </w:txbxContent>
                </v:textbox>
                <w10:wrap anchorx="page" anchory="page"/>
                <w10:anchorlock/>
              </v:shape>
            </w:pict>
          </mc:Fallback>
        </mc:AlternateContent>
      </w:r>
      <w:r w:rsidR="0081170D" w:rsidRPr="00F40591">
        <w:rPr>
          <w:noProof/>
        </w:rPr>
        <w:drawing>
          <wp:anchor distT="0" distB="0" distL="114300" distR="114300" simplePos="0" relativeHeight="251660288" behindDoc="0" locked="1" layoutInCell="1" allowOverlap="1" wp14:anchorId="660D95DB" wp14:editId="58FF7ACC">
            <wp:simplePos x="0" y="0"/>
            <wp:positionH relativeFrom="page">
              <wp:posOffset>3669030</wp:posOffset>
            </wp:positionH>
            <wp:positionV relativeFrom="page">
              <wp:posOffset>6977380</wp:posOffset>
            </wp:positionV>
            <wp:extent cx="1278000" cy="288000"/>
            <wp:effectExtent l="0" t="0" r="0" b="0"/>
            <wp:wrapNone/>
            <wp:docPr id="2141851414" name="Bild 4" descr="Region Stockholm, logotyp.">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51414" name="Bild 4" descr="Region Stockholm, logotyp.">
                      <a:extLst>
                        <a:ext uri="{C183D7F6-B498-43B3-948B-1728B52AA6E4}">
                          <adec:decorative xmlns:adec="http://schemas.microsoft.com/office/drawing/2017/decorative" val="0"/>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78000" cy="288000"/>
                    </a:xfrm>
                    <a:prstGeom prst="rect">
                      <a:avLst/>
                    </a:prstGeom>
                  </pic:spPr>
                </pic:pic>
              </a:graphicData>
            </a:graphic>
            <wp14:sizeRelH relativeFrom="margin">
              <wp14:pctWidth>0</wp14:pctWidth>
            </wp14:sizeRelH>
            <wp14:sizeRelV relativeFrom="margin">
              <wp14:pctHeight>0</wp14:pctHeight>
            </wp14:sizeRelV>
          </wp:anchor>
        </w:drawing>
      </w:r>
      <w:r w:rsidR="0081170D" w:rsidRPr="00F40591">
        <w:rPr>
          <w:noProof/>
        </w:rPr>
        <w:drawing>
          <wp:anchor distT="0" distB="0" distL="114300" distR="114300" simplePos="0" relativeHeight="251664384" behindDoc="0" locked="1" layoutInCell="1" allowOverlap="1" wp14:anchorId="42B8EB0B" wp14:editId="12F1D1FF">
            <wp:simplePos x="0" y="0"/>
            <wp:positionH relativeFrom="page">
              <wp:posOffset>9011920</wp:posOffset>
            </wp:positionH>
            <wp:positionV relativeFrom="page">
              <wp:posOffset>6977380</wp:posOffset>
            </wp:positionV>
            <wp:extent cx="1278000" cy="288000"/>
            <wp:effectExtent l="0" t="0" r="0" b="0"/>
            <wp:wrapNone/>
            <wp:docPr id="1870669622" name="Bild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69622" name="Bild 4">
                      <a:extLst>
                        <a:ext uri="{C183D7F6-B498-43B3-948B-1728B52AA6E4}">
                          <adec:decorative xmlns:adec="http://schemas.microsoft.com/office/drawing/2017/decorative" val="1"/>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78000" cy="288000"/>
                    </a:xfrm>
                    <a:prstGeom prst="rect">
                      <a:avLst/>
                    </a:prstGeom>
                  </pic:spPr>
                </pic:pic>
              </a:graphicData>
            </a:graphic>
            <wp14:sizeRelH relativeFrom="margin">
              <wp14:pctWidth>0</wp14:pctWidth>
            </wp14:sizeRelH>
            <wp14:sizeRelV relativeFrom="margin">
              <wp14:pctHeight>0</wp14:pctHeight>
            </wp14:sizeRelV>
          </wp:anchor>
        </w:drawing>
      </w:r>
    </w:p>
    <w:p w14:paraId="4F632E45" w14:textId="77777777" w:rsidR="00F40591" w:rsidRPr="00F40591" w:rsidRDefault="00F40591" w:rsidP="00F40591">
      <w:pPr>
        <w:sectPr w:rsidR="00F40591" w:rsidRPr="00F40591" w:rsidSect="006110D7">
          <w:headerReference w:type="default" r:id="rId16"/>
          <w:type w:val="continuous"/>
          <w:pgSz w:w="16838" w:h="11906" w:orient="landscape" w:code="9"/>
          <w:pgMar w:top="567" w:right="1418" w:bottom="992" w:left="8959" w:header="284" w:footer="567" w:gutter="0"/>
          <w:pgNumType w:start="0"/>
          <w:cols w:space="708"/>
          <w:titlePg/>
          <w:docGrid w:linePitch="360"/>
        </w:sectPr>
      </w:pPr>
    </w:p>
    <w:p w14:paraId="2AF2F0CC" w14:textId="559E8CAD" w:rsidR="00A6059B" w:rsidRDefault="001C5965" w:rsidP="00323947">
      <w:pPr>
        <w:pStyle w:val="Rubrik1"/>
      </w:pPr>
      <w:r>
        <w:lastRenderedPageBreak/>
        <w:t>V</w:t>
      </w:r>
      <w:bookmarkEnd w:id="0"/>
      <w:r>
        <w:t>ad är Internetpsykiatri.se</w:t>
      </w:r>
    </w:p>
    <w:p w14:paraId="450C92E2" w14:textId="542F946D" w:rsidR="00D64F98" w:rsidRPr="001C5965" w:rsidRDefault="001C5965" w:rsidP="001C5965">
      <w:pPr>
        <w:rPr>
          <w:sz w:val="22"/>
          <w:szCs w:val="22"/>
        </w:rPr>
      </w:pPr>
      <w:r w:rsidRPr="001C5965">
        <w:rPr>
          <w:sz w:val="22"/>
          <w:szCs w:val="22"/>
        </w:rPr>
        <w:t>Kognitiv beteendeterapi (KBT) har visat sig vara en</w:t>
      </w:r>
      <w:r w:rsidRPr="001C5965">
        <w:rPr>
          <w:sz w:val="22"/>
          <w:szCs w:val="22"/>
        </w:rPr>
        <w:t xml:space="preserve"> </w:t>
      </w:r>
      <w:r w:rsidRPr="001C5965">
        <w:rPr>
          <w:sz w:val="22"/>
          <w:szCs w:val="22"/>
        </w:rPr>
        <w:t>effektiv behandling för många olika problem.</w:t>
      </w:r>
      <w:r w:rsidRPr="001C5965">
        <w:rPr>
          <w:sz w:val="22"/>
          <w:szCs w:val="22"/>
        </w:rPr>
        <w:t xml:space="preserve"> </w:t>
      </w:r>
      <w:r w:rsidRPr="001C5965">
        <w:rPr>
          <w:sz w:val="22"/>
          <w:szCs w:val="22"/>
        </w:rPr>
        <w:t>Sedan över 10 år finns det forskning som visar att</w:t>
      </w:r>
      <w:r w:rsidRPr="001C5965">
        <w:rPr>
          <w:sz w:val="22"/>
          <w:szCs w:val="22"/>
        </w:rPr>
        <w:t xml:space="preserve"> </w:t>
      </w:r>
      <w:r w:rsidRPr="001C5965">
        <w:rPr>
          <w:sz w:val="22"/>
          <w:szCs w:val="22"/>
        </w:rPr>
        <w:t>KBT förmedlad via internet fungerar bra. Internetpsykiatri.se var den första enheten inom psykiatrin</w:t>
      </w:r>
      <w:r w:rsidRPr="001C5965">
        <w:rPr>
          <w:sz w:val="22"/>
          <w:szCs w:val="22"/>
        </w:rPr>
        <w:t xml:space="preserve"> </w:t>
      </w:r>
      <w:r w:rsidRPr="001C5965">
        <w:rPr>
          <w:sz w:val="22"/>
          <w:szCs w:val="22"/>
        </w:rPr>
        <w:t>som började erbjuda sådan behandling.</w:t>
      </w:r>
      <w:bookmarkEnd w:id="1"/>
    </w:p>
    <w:p w14:paraId="0E6BBA9A" w14:textId="1943C5B0" w:rsidR="00A6059B" w:rsidRDefault="001C5965" w:rsidP="00323947">
      <w:pPr>
        <w:pStyle w:val="Rubrik2"/>
      </w:pPr>
      <w:bookmarkStart w:id="2" w:name="_Toc207796617"/>
      <w:r>
        <w:t>H</w:t>
      </w:r>
      <w:bookmarkEnd w:id="2"/>
      <w:r>
        <w:t>ur går det till?</w:t>
      </w:r>
    </w:p>
    <w:p w14:paraId="55E258E5" w14:textId="6705F28D" w:rsidR="00A6059B" w:rsidRDefault="001C5965" w:rsidP="001C5965">
      <w:r>
        <w:t>Du behöver ingen remiss utan kan själv anmäla intresse för behandling genom att följa instruktionerna på</w:t>
      </w:r>
      <w:r w:rsidR="007F39DC">
        <w:t xml:space="preserve"> </w:t>
      </w:r>
      <w:hyperlink r:id="rId17" w:history="1">
        <w:r w:rsidR="007F39DC" w:rsidRPr="005D36E2">
          <w:rPr>
            <w:rStyle w:val="Hyperlnk"/>
          </w:rPr>
          <w:t>www.internetpsykiatri.se</w:t>
        </w:r>
      </w:hyperlink>
      <w:r w:rsidR="007F39DC">
        <w:t>.</w:t>
      </w:r>
      <w:r>
        <w:t xml:space="preserve"> Anmälan gör</w:t>
      </w:r>
      <w:r w:rsidR="007F39DC">
        <w:t xml:space="preserve"> du </w:t>
      </w:r>
      <w:r>
        <w:t>därefter</w:t>
      </w:r>
      <w:r>
        <w:t xml:space="preserve"> </w:t>
      </w:r>
      <w:r>
        <w:t xml:space="preserve">via inloggning på 1177.se. </w:t>
      </w:r>
      <w:r>
        <w:t>Alla som anmäler sig kallas till ett bedömningssamtal via video i appen Alltid öppet.</w:t>
      </w:r>
    </w:p>
    <w:p w14:paraId="7D1430A4" w14:textId="1EA39991" w:rsidR="001C5965" w:rsidRDefault="001C5965" w:rsidP="001C5965">
      <w:r w:rsidRPr="001C5965">
        <w:t xml:space="preserve">Vid bedömningssamtalet har vi ett strukturerat samtal där vi går igenom dina besvär. Vi har olika behandlingar för varje tillstånd och därför är det viktigt med noggrann diagnostik. Om någon av våra behandlingar bedöms passa för dig så får du tillgång till behandlingsmaterialet via vår behandlingsplattform på internet och </w:t>
      </w:r>
      <w:r w:rsidR="007F39DC">
        <w:t xml:space="preserve">du </w:t>
      </w:r>
      <w:r w:rsidRPr="001C5965">
        <w:t>tilldelas en psykolog som hjälper dig genom hela behandlingen.</w:t>
      </w:r>
    </w:p>
    <w:p w14:paraId="03DCEE29" w14:textId="03E3ED82" w:rsidR="001C5965" w:rsidRPr="00D64F98" w:rsidRDefault="001C5965" w:rsidP="001C5965">
      <w:r w:rsidRPr="001C5965">
        <w:t xml:space="preserve">Du kommer att läsa text och göra praktiska övningar i din vardag. Varje vecka anger du hur du mår och har mejlkontakt med din psykolog. Innehållet i våra behandlingar är samma som om du skulle </w:t>
      </w:r>
      <w:r w:rsidR="007F39DC">
        <w:t>f</w:t>
      </w:r>
      <w:r w:rsidRPr="001C5965">
        <w:t>å i vanlig KBT.</w:t>
      </w:r>
    </w:p>
    <w:p w14:paraId="677936CF" w14:textId="6309B519" w:rsidR="00A6059B" w:rsidRDefault="001C5965" w:rsidP="00323947">
      <w:pPr>
        <w:pStyle w:val="Rubrik3"/>
      </w:pPr>
      <w:bookmarkStart w:id="3" w:name="_Toc207796618"/>
      <w:r>
        <w:t>V</w:t>
      </w:r>
      <w:bookmarkEnd w:id="3"/>
      <w:r>
        <w:t>ilka diagnoser?</w:t>
      </w:r>
    </w:p>
    <w:p w14:paraId="30389970" w14:textId="3AA9EC45" w:rsidR="00A6059B" w:rsidRDefault="001C5965" w:rsidP="00A6059B">
      <w:r w:rsidRPr="001C5965">
        <w:t xml:space="preserve">Vi behandlar depression, paniksyndrom, insomni, social fobi, hälsoångest och </w:t>
      </w:r>
      <w:proofErr w:type="spellStart"/>
      <w:r w:rsidRPr="001C5965">
        <w:t>irritable</w:t>
      </w:r>
      <w:proofErr w:type="spellEnd"/>
      <w:r w:rsidRPr="001C5965">
        <w:t xml:space="preserve"> </w:t>
      </w:r>
      <w:proofErr w:type="spellStart"/>
      <w:r w:rsidRPr="001C5965">
        <w:t>bowel</w:t>
      </w:r>
      <w:proofErr w:type="spellEnd"/>
      <w:r w:rsidRPr="001C5965">
        <w:t xml:space="preserve"> </w:t>
      </w:r>
      <w:proofErr w:type="spellStart"/>
      <w:r w:rsidRPr="001C5965">
        <w:t>syndrome</w:t>
      </w:r>
      <w:proofErr w:type="spellEnd"/>
      <w:r w:rsidRPr="001C5965">
        <w:t xml:space="preserve"> (IBS). Vi genomför kontinuerligt forskningsstudier för att ta fram nya behandlingar. För aktuell förteckning över behandlingar se hemsidan  </w:t>
      </w:r>
      <w:hyperlink r:id="rId18" w:history="1">
        <w:r w:rsidRPr="005D36E2">
          <w:rPr>
            <w:rStyle w:val="Hyperlnk"/>
          </w:rPr>
          <w:t>www.internetpsykiatri.se</w:t>
        </w:r>
      </w:hyperlink>
      <w:r>
        <w:t xml:space="preserve">. </w:t>
      </w:r>
    </w:p>
    <w:p w14:paraId="0663294B" w14:textId="6F84385E" w:rsidR="001836B6" w:rsidRDefault="001C5965" w:rsidP="001C5965">
      <w:pPr>
        <w:pStyle w:val="Rubrik2"/>
      </w:pPr>
      <w:r>
        <w:t>Vem passar för behandlingen?</w:t>
      </w:r>
    </w:p>
    <w:p w14:paraId="2533E04A" w14:textId="2330DA6C" w:rsidR="006E377A" w:rsidRDefault="001C5965" w:rsidP="001836B6">
      <w:r w:rsidRPr="001C5965">
        <w:t>Om du lider av någon av de diagnoser vi behandlar kan behandlingen passa för dig. Du behöver ha tillgång till antingen smartphone, surfplatta eller dator med internetuppkoppling. Om du klarar av att surfa på nätet har du tillräckliga datorkunskaper. Våra behandlingar kräver att du är motiverad och beredd att lägga tid och energi på att må bättre.</w:t>
      </w:r>
    </w:p>
    <w:p w14:paraId="653CD650" w14:textId="712D64FD" w:rsidR="001C5965" w:rsidRDefault="001C5965" w:rsidP="001C5965">
      <w:pPr>
        <w:pStyle w:val="Rubrik2"/>
      </w:pPr>
      <w:r>
        <w:t xml:space="preserve">Vad kostar det? </w:t>
      </w:r>
    </w:p>
    <w:p w14:paraId="69F69F8A" w14:textId="58383ADF" w:rsidR="001C5965" w:rsidRDefault="001C5965" w:rsidP="001C5965">
      <w:r w:rsidRPr="001C5965">
        <w:t xml:space="preserve">Kostnaden för bedömningssamtalet och behandlingskontakten följer normal </w:t>
      </w:r>
      <w:r>
        <w:t>r</w:t>
      </w:r>
      <w:r w:rsidRPr="001C5965">
        <w:t>egionstaxa. Frikort gäller.</w:t>
      </w:r>
    </w:p>
    <w:p w14:paraId="134D027B" w14:textId="3BF6A7CF" w:rsidR="001C5965" w:rsidRDefault="001C5965" w:rsidP="001C5965">
      <w:pPr>
        <w:pStyle w:val="Rubrik2"/>
      </w:pPr>
      <w:r w:rsidRPr="001C5965">
        <w:t>Hur lång tid tar det?</w:t>
      </w:r>
    </w:p>
    <w:p w14:paraId="0C64D9EA" w14:textId="5616B820" w:rsidR="001C5965" w:rsidRDefault="001C5965" w:rsidP="001C5965">
      <w:r w:rsidRPr="001C5965">
        <w:t xml:space="preserve">När du anmält dig tar det normalt </w:t>
      </w:r>
      <w:r w:rsidR="007F39DC" w:rsidRPr="001C5965">
        <w:t>3–4</w:t>
      </w:r>
      <w:r w:rsidRPr="001C5965">
        <w:t xml:space="preserve"> veckor innan du får ett bedömningssamtal via video. Om behandlingen bedöms passa dina besvär startar den inom en vecka. Själva behandlingstiden är vanligtvis </w:t>
      </w:r>
      <w:r w:rsidR="007F39DC" w:rsidRPr="001C5965">
        <w:t>9–13</w:t>
      </w:r>
      <w:r w:rsidRPr="001C5965">
        <w:t xml:space="preserve"> veckor.</w:t>
      </w:r>
    </w:p>
    <w:p w14:paraId="21EFE42C" w14:textId="747C7D09" w:rsidR="001C5965" w:rsidRDefault="001C5965" w:rsidP="001C5965">
      <w:pPr>
        <w:pStyle w:val="Rubrik2"/>
      </w:pPr>
      <w:r w:rsidRPr="001C5965">
        <w:t>Hur anmäler jag mig?</w:t>
      </w:r>
    </w:p>
    <w:p w14:paraId="0B111E91" w14:textId="0C8F729F" w:rsidR="001C5965" w:rsidRDefault="001C5965" w:rsidP="001C5965">
      <w:r w:rsidRPr="001C5965">
        <w:t xml:space="preserve">Du behöver ingen remiss utan kan själv läsa mer om hur du anmäler dig på </w:t>
      </w:r>
      <w:hyperlink r:id="rId19" w:history="1">
        <w:r w:rsidRPr="005D36E2">
          <w:rPr>
            <w:rStyle w:val="Hyperlnk"/>
          </w:rPr>
          <w:t>www.internetpsykiatri.se</w:t>
        </w:r>
      </w:hyperlink>
    </w:p>
    <w:p w14:paraId="10C6DCB6" w14:textId="77777777" w:rsidR="00E54974" w:rsidRDefault="00E54974" w:rsidP="001C5965">
      <w:pPr>
        <w:rPr>
          <w:sz w:val="24"/>
          <w:szCs w:val="24"/>
        </w:rPr>
      </w:pPr>
    </w:p>
    <w:p w14:paraId="0A79B218" w14:textId="6F830795" w:rsidR="001C5965" w:rsidRPr="00E54974" w:rsidRDefault="001C5965" w:rsidP="001C5965">
      <w:pPr>
        <w:rPr>
          <w:sz w:val="24"/>
          <w:szCs w:val="24"/>
        </w:rPr>
      </w:pPr>
      <w:r w:rsidRPr="00E54974">
        <w:rPr>
          <w:sz w:val="24"/>
          <w:szCs w:val="24"/>
        </w:rPr>
        <w:t>Välkommen!</w:t>
      </w:r>
    </w:p>
    <w:p w14:paraId="758B2298" w14:textId="77777777" w:rsidR="001C5965" w:rsidRDefault="001C5965" w:rsidP="001C5965"/>
    <w:p w14:paraId="523039A5" w14:textId="08594F1E" w:rsidR="00E93E95" w:rsidRDefault="00E93E95" w:rsidP="00971A8A"/>
    <w:p w14:paraId="62AFF4BE" w14:textId="77777777" w:rsidR="001C5965" w:rsidRDefault="001C5965" w:rsidP="00971A8A"/>
    <w:sectPr w:rsidR="001C5965" w:rsidSect="005915D6">
      <w:headerReference w:type="first" r:id="rId20"/>
      <w:footerReference w:type="first" r:id="rId21"/>
      <w:pgSz w:w="16838" w:h="11906" w:orient="landscape" w:code="9"/>
      <w:pgMar w:top="567" w:right="1418" w:bottom="992" w:left="1418" w:header="283" w:footer="567" w:gutter="0"/>
      <w:pgNumType w:start="0"/>
      <w:cols w:num="2" w:space="283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B4D4E" w14:textId="77777777" w:rsidR="00F870F7" w:rsidRDefault="00F870F7" w:rsidP="00813C78">
      <w:pPr>
        <w:spacing w:after="0" w:line="240" w:lineRule="auto"/>
      </w:pPr>
      <w:r>
        <w:separator/>
      </w:r>
    </w:p>
  </w:endnote>
  <w:endnote w:type="continuationSeparator" w:id="0">
    <w:p w14:paraId="3CC174BB" w14:textId="77777777" w:rsidR="00F870F7" w:rsidRDefault="00F870F7" w:rsidP="0081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ptos SemiBold">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6D822" w14:textId="77777777" w:rsidR="00C232F2" w:rsidRDefault="00C232F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45719" w14:textId="77777777" w:rsidR="00F870F7" w:rsidRDefault="00F870F7" w:rsidP="00813C78">
      <w:pPr>
        <w:spacing w:after="0" w:line="240" w:lineRule="auto"/>
      </w:pPr>
      <w:r>
        <w:separator/>
      </w:r>
    </w:p>
  </w:footnote>
  <w:footnote w:type="continuationSeparator" w:id="0">
    <w:p w14:paraId="23DCE22A" w14:textId="77777777" w:rsidR="00F870F7" w:rsidRDefault="00F870F7" w:rsidP="00813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FE37" w14:textId="77777777" w:rsidR="00C232F2" w:rsidRDefault="00C232F2" w:rsidP="00C232F2">
    <w:pPr>
      <w:pStyle w:val="Sidhuvud"/>
      <w:spacing w:after="5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EC52" w14:textId="77777777" w:rsidR="005915D6" w:rsidRDefault="005915D6" w:rsidP="00971A8A">
    <w:pPr>
      <w:pStyle w:val="Sidhuvud"/>
      <w:spacing w:after="5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5C60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229F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0E73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0470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CC45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7A46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412B46"/>
    <w:multiLevelType w:val="multilevel"/>
    <w:tmpl w:val="B8CAC588"/>
    <w:lvl w:ilvl="0">
      <w:start w:val="1"/>
      <w:numFmt w:val="decimal"/>
      <w:pStyle w:val="Noter"/>
      <w:suff w:val="space"/>
      <w:lvlText w:val="Not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16B4260A"/>
    <w:multiLevelType w:val="multilevel"/>
    <w:tmpl w:val="2A86A740"/>
    <w:lvl w:ilvl="0">
      <w:start w:val="1"/>
      <w:numFmt w:val="bullet"/>
      <w:pStyle w:val="Punktlista"/>
      <w:lvlText w:val="•"/>
      <w:lvlJc w:val="left"/>
      <w:pPr>
        <w:ind w:left="357" w:hanging="357"/>
      </w:pPr>
      <w:rPr>
        <w:rFonts w:ascii="Calibri" w:hAnsi="Calibri" w:hint="default"/>
        <w:color w:val="auto"/>
      </w:rPr>
    </w:lvl>
    <w:lvl w:ilvl="1">
      <w:start w:val="1"/>
      <w:numFmt w:val="bullet"/>
      <w:lvlText w:val="•"/>
      <w:lvlJc w:val="left"/>
      <w:pPr>
        <w:ind w:left="714" w:hanging="357"/>
      </w:pPr>
      <w:rPr>
        <w:rFonts w:ascii="Calibri" w:hAnsi="Calibri" w:hint="default"/>
        <w:color w:val="auto"/>
      </w:rPr>
    </w:lvl>
    <w:lvl w:ilvl="2">
      <w:start w:val="1"/>
      <w:numFmt w:val="bullet"/>
      <w:lvlText w:val="•"/>
      <w:lvlJc w:val="left"/>
      <w:pPr>
        <w:ind w:left="1071" w:hanging="357"/>
      </w:pPr>
      <w:rPr>
        <w:rFonts w:ascii="Calibri" w:hAnsi="Calibri" w:hint="default"/>
        <w:color w:val="auto"/>
      </w:rPr>
    </w:lvl>
    <w:lvl w:ilvl="3">
      <w:start w:val="1"/>
      <w:numFmt w:val="bullet"/>
      <w:pStyle w:val="Punktlista4"/>
      <w:lvlText w:val="•"/>
      <w:lvlJc w:val="left"/>
      <w:pPr>
        <w:ind w:left="1428" w:hanging="357"/>
      </w:pPr>
      <w:rPr>
        <w:rFonts w:ascii="Calibri" w:hAnsi="Calibri" w:hint="default"/>
        <w:color w:val="auto"/>
      </w:rPr>
    </w:lvl>
    <w:lvl w:ilvl="4">
      <w:start w:val="1"/>
      <w:numFmt w:val="bullet"/>
      <w:pStyle w:val="Punktlista5"/>
      <w:lvlText w:val="•"/>
      <w:lvlJc w:val="left"/>
      <w:pPr>
        <w:ind w:left="1785" w:hanging="357"/>
      </w:pPr>
      <w:rPr>
        <w:rFonts w:ascii="Calibri" w:hAnsi="Calibri" w:hint="default"/>
        <w:color w:val="auto"/>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 w15:restartNumberingAfterBreak="0">
    <w:nsid w:val="4A1B243C"/>
    <w:multiLevelType w:val="hybridMultilevel"/>
    <w:tmpl w:val="9FCE423A"/>
    <w:lvl w:ilvl="0" w:tplc="3CA86228">
      <w:start w:val="1"/>
      <w:numFmt w:val="bullet"/>
      <w:pStyle w:val="Punktlista2"/>
      <w:lvlText w:val="̶"/>
      <w:lvlJc w:val="left"/>
      <w:pPr>
        <w:ind w:left="1077" w:hanging="360"/>
      </w:pPr>
      <w:rPr>
        <w:rFonts w:ascii="Calibri" w:hAnsi="Calibri"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3" w15:restartNumberingAfterBreak="0">
    <w:nsid w:val="5A2347FA"/>
    <w:multiLevelType w:val="hybridMultilevel"/>
    <w:tmpl w:val="EAD8F7B8"/>
    <w:lvl w:ilvl="0" w:tplc="3ED4CA86">
      <w:start w:val="1"/>
      <w:numFmt w:val="bullet"/>
      <w:pStyle w:val="Punktlista3"/>
      <w:lvlText w:val="̶"/>
      <w:lvlJc w:val="left"/>
      <w:pPr>
        <w:ind w:left="1434" w:hanging="360"/>
      </w:pPr>
      <w:rPr>
        <w:rFonts w:ascii="Calibri" w:hAnsi="Calibri" w:hint="default"/>
      </w:rPr>
    </w:lvl>
    <w:lvl w:ilvl="1" w:tplc="041D0003" w:tentative="1">
      <w:start w:val="1"/>
      <w:numFmt w:val="bullet"/>
      <w:lvlText w:val="o"/>
      <w:lvlJc w:val="left"/>
      <w:pPr>
        <w:ind w:left="2154" w:hanging="360"/>
      </w:pPr>
      <w:rPr>
        <w:rFonts w:ascii="Courier New" w:hAnsi="Courier New" w:cs="Courier New" w:hint="default"/>
      </w:rPr>
    </w:lvl>
    <w:lvl w:ilvl="2" w:tplc="041D0005" w:tentative="1">
      <w:start w:val="1"/>
      <w:numFmt w:val="bullet"/>
      <w:lvlText w:val=""/>
      <w:lvlJc w:val="left"/>
      <w:pPr>
        <w:ind w:left="2874" w:hanging="360"/>
      </w:pPr>
      <w:rPr>
        <w:rFonts w:ascii="Wingdings" w:hAnsi="Wingdings" w:hint="default"/>
      </w:rPr>
    </w:lvl>
    <w:lvl w:ilvl="3" w:tplc="041D0001" w:tentative="1">
      <w:start w:val="1"/>
      <w:numFmt w:val="bullet"/>
      <w:lvlText w:val=""/>
      <w:lvlJc w:val="left"/>
      <w:pPr>
        <w:ind w:left="3594" w:hanging="360"/>
      </w:pPr>
      <w:rPr>
        <w:rFonts w:ascii="Symbol" w:hAnsi="Symbol" w:hint="default"/>
      </w:rPr>
    </w:lvl>
    <w:lvl w:ilvl="4" w:tplc="041D0003" w:tentative="1">
      <w:start w:val="1"/>
      <w:numFmt w:val="bullet"/>
      <w:lvlText w:val="o"/>
      <w:lvlJc w:val="left"/>
      <w:pPr>
        <w:ind w:left="4314" w:hanging="360"/>
      </w:pPr>
      <w:rPr>
        <w:rFonts w:ascii="Courier New" w:hAnsi="Courier New" w:cs="Courier New" w:hint="default"/>
      </w:rPr>
    </w:lvl>
    <w:lvl w:ilvl="5" w:tplc="041D0005" w:tentative="1">
      <w:start w:val="1"/>
      <w:numFmt w:val="bullet"/>
      <w:lvlText w:val=""/>
      <w:lvlJc w:val="left"/>
      <w:pPr>
        <w:ind w:left="5034" w:hanging="360"/>
      </w:pPr>
      <w:rPr>
        <w:rFonts w:ascii="Wingdings" w:hAnsi="Wingdings" w:hint="default"/>
      </w:rPr>
    </w:lvl>
    <w:lvl w:ilvl="6" w:tplc="041D0001" w:tentative="1">
      <w:start w:val="1"/>
      <w:numFmt w:val="bullet"/>
      <w:lvlText w:val=""/>
      <w:lvlJc w:val="left"/>
      <w:pPr>
        <w:ind w:left="5754" w:hanging="360"/>
      </w:pPr>
      <w:rPr>
        <w:rFonts w:ascii="Symbol" w:hAnsi="Symbol" w:hint="default"/>
      </w:rPr>
    </w:lvl>
    <w:lvl w:ilvl="7" w:tplc="041D0003" w:tentative="1">
      <w:start w:val="1"/>
      <w:numFmt w:val="bullet"/>
      <w:lvlText w:val="o"/>
      <w:lvlJc w:val="left"/>
      <w:pPr>
        <w:ind w:left="6474" w:hanging="360"/>
      </w:pPr>
      <w:rPr>
        <w:rFonts w:ascii="Courier New" w:hAnsi="Courier New" w:cs="Courier New" w:hint="default"/>
      </w:rPr>
    </w:lvl>
    <w:lvl w:ilvl="8" w:tplc="041D0005" w:tentative="1">
      <w:start w:val="1"/>
      <w:numFmt w:val="bullet"/>
      <w:lvlText w:val=""/>
      <w:lvlJc w:val="left"/>
      <w:pPr>
        <w:ind w:left="7194" w:hanging="360"/>
      </w:pPr>
      <w:rPr>
        <w:rFonts w:ascii="Wingdings" w:hAnsi="Wingdings" w:hint="default"/>
      </w:rPr>
    </w:lvl>
  </w:abstractNum>
  <w:abstractNum w:abstractNumId="14" w15:restartNumberingAfterBreak="0">
    <w:nsid w:val="5DCC16EE"/>
    <w:multiLevelType w:val="multilevel"/>
    <w:tmpl w:val="9DB227C6"/>
    <w:lvl w:ilvl="0">
      <w:start w:val="1"/>
      <w:numFmt w:val="decimal"/>
      <w:pStyle w:val="Numreradlista"/>
      <w:lvlText w:val="%1."/>
      <w:lvlJc w:val="left"/>
      <w:pPr>
        <w:ind w:left="357" w:hanging="357"/>
      </w:pPr>
      <w:rPr>
        <w:rFonts w:hint="default"/>
      </w:rPr>
    </w:lvl>
    <w:lvl w:ilvl="1">
      <w:start w:val="1"/>
      <w:numFmt w:val="lowerLetter"/>
      <w:pStyle w:val="Numreradlista2"/>
      <w:lvlText w:val="%2."/>
      <w:lvlJc w:val="left"/>
      <w:pPr>
        <w:ind w:left="714" w:hanging="357"/>
      </w:pPr>
      <w:rPr>
        <w:rFonts w:hint="default"/>
      </w:rPr>
    </w:lvl>
    <w:lvl w:ilvl="2">
      <w:start w:val="1"/>
      <w:numFmt w:val="lowerRoman"/>
      <w:pStyle w:val="Numreradlista3"/>
      <w:lvlText w:val="%3."/>
      <w:lvlJc w:val="left"/>
      <w:pPr>
        <w:ind w:left="1071" w:hanging="357"/>
      </w:pPr>
      <w:rPr>
        <w:rFonts w:hint="default"/>
      </w:rPr>
    </w:lvl>
    <w:lvl w:ilvl="3">
      <w:start w:val="1"/>
      <w:numFmt w:val="decimal"/>
      <w:pStyle w:val="Numreradlista4"/>
      <w:lvlText w:val="%4)"/>
      <w:lvlJc w:val="left"/>
      <w:pPr>
        <w:ind w:left="1428" w:hanging="357"/>
      </w:pPr>
      <w:rPr>
        <w:rFonts w:hint="default"/>
      </w:rPr>
    </w:lvl>
    <w:lvl w:ilvl="4">
      <w:start w:val="1"/>
      <w:numFmt w:val="lowerLetter"/>
      <w:pStyle w:val="Numreradlista5"/>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5" w15:restartNumberingAfterBreak="0">
    <w:nsid w:val="787F02E3"/>
    <w:multiLevelType w:val="multilevel"/>
    <w:tmpl w:val="CEF41A94"/>
    <w:lvl w:ilvl="0">
      <w:start w:val="1"/>
      <w:numFmt w:val="decimal"/>
      <w:pStyle w:val="Numreradrubrik1"/>
      <w:suff w:val="space"/>
      <w:lvlText w:val="%1."/>
      <w:lvlJc w:val="left"/>
      <w:pPr>
        <w:ind w:left="340" w:hanging="340"/>
      </w:pPr>
      <w:rPr>
        <w:rFonts w:hint="default"/>
      </w:rPr>
    </w:lvl>
    <w:lvl w:ilvl="1">
      <w:start w:val="1"/>
      <w:numFmt w:val="decimal"/>
      <w:pStyle w:val="Numreradrubrik2"/>
      <w:suff w:val="space"/>
      <w:lvlText w:val="%1.%2."/>
      <w:lvlJc w:val="left"/>
      <w:pPr>
        <w:ind w:left="680" w:hanging="680"/>
      </w:pPr>
      <w:rPr>
        <w:rFonts w:hint="default"/>
      </w:rPr>
    </w:lvl>
    <w:lvl w:ilvl="2">
      <w:start w:val="1"/>
      <w:numFmt w:val="decimal"/>
      <w:pStyle w:val="Numreradrubrik3"/>
      <w:suff w:val="space"/>
      <w:lvlText w:val="%1.%2.%3."/>
      <w:lvlJc w:val="left"/>
      <w:pPr>
        <w:ind w:left="680" w:hanging="680"/>
      </w:pPr>
      <w:rPr>
        <w:rFonts w:hint="default"/>
      </w:rPr>
    </w:lvl>
    <w:lvl w:ilvl="3">
      <w:start w:val="1"/>
      <w:numFmt w:val="decimal"/>
      <w:pStyle w:val="Numreradrubrik4"/>
      <w:suff w:val="space"/>
      <w:lvlText w:val="%1.%2.%3.%4."/>
      <w:lvlJc w:val="left"/>
      <w:pPr>
        <w:ind w:left="1021" w:hanging="1021"/>
      </w:pPr>
      <w:rPr>
        <w:rFonts w:hint="default"/>
      </w:rPr>
    </w:lvl>
    <w:lvl w:ilvl="4">
      <w:start w:val="1"/>
      <w:numFmt w:val="bullet"/>
      <w:lvlText w:val="•"/>
      <w:lvlJc w:val="left"/>
      <w:pPr>
        <w:ind w:left="1785" w:hanging="357"/>
      </w:pPr>
      <w:rPr>
        <w:rFonts w:ascii="Calibri" w:hAnsi="Calibri" w:hint="default"/>
        <w:color w:val="auto"/>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num w:numId="1" w16cid:durableId="76637706">
    <w:abstractNumId w:val="11"/>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4"/>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35946">
    <w:abstractNumId w:val="10"/>
  </w:num>
  <w:num w:numId="13" w16cid:durableId="1364133316">
    <w:abstractNumId w:val="8"/>
  </w:num>
  <w:num w:numId="14" w16cid:durableId="9959566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93571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4160312">
    <w:abstractNumId w:val="9"/>
  </w:num>
  <w:num w:numId="17" w16cid:durableId="2132625687">
    <w:abstractNumId w:val="12"/>
  </w:num>
  <w:num w:numId="18" w16cid:durableId="254900294">
    <w:abstractNumId w:val="13"/>
  </w:num>
  <w:num w:numId="19" w16cid:durableId="808744220">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A2"/>
    <w:rsid w:val="00000EDB"/>
    <w:rsid w:val="00005105"/>
    <w:rsid w:val="00005C4C"/>
    <w:rsid w:val="0001449C"/>
    <w:rsid w:val="00014C27"/>
    <w:rsid w:val="00043C87"/>
    <w:rsid w:val="00044644"/>
    <w:rsid w:val="0005506F"/>
    <w:rsid w:val="0005593D"/>
    <w:rsid w:val="00057E72"/>
    <w:rsid w:val="0006184F"/>
    <w:rsid w:val="000678A1"/>
    <w:rsid w:val="000748EA"/>
    <w:rsid w:val="00076184"/>
    <w:rsid w:val="00092AB1"/>
    <w:rsid w:val="000A1627"/>
    <w:rsid w:val="000A4A20"/>
    <w:rsid w:val="000B1DB5"/>
    <w:rsid w:val="000B3D11"/>
    <w:rsid w:val="000C766B"/>
    <w:rsid w:val="000D01A8"/>
    <w:rsid w:val="000F4500"/>
    <w:rsid w:val="000F787B"/>
    <w:rsid w:val="0010016A"/>
    <w:rsid w:val="00107406"/>
    <w:rsid w:val="001100BC"/>
    <w:rsid w:val="00111183"/>
    <w:rsid w:val="001125DC"/>
    <w:rsid w:val="001155AB"/>
    <w:rsid w:val="00115B9F"/>
    <w:rsid w:val="0012049C"/>
    <w:rsid w:val="0012054D"/>
    <w:rsid w:val="001216C8"/>
    <w:rsid w:val="00132596"/>
    <w:rsid w:val="00152A95"/>
    <w:rsid w:val="00154B20"/>
    <w:rsid w:val="00155A33"/>
    <w:rsid w:val="00155DB4"/>
    <w:rsid w:val="001631C2"/>
    <w:rsid w:val="0016350A"/>
    <w:rsid w:val="00167AEC"/>
    <w:rsid w:val="00172BCE"/>
    <w:rsid w:val="001734D6"/>
    <w:rsid w:val="001836B6"/>
    <w:rsid w:val="00184CEC"/>
    <w:rsid w:val="00185CA2"/>
    <w:rsid w:val="00191E32"/>
    <w:rsid w:val="001A3019"/>
    <w:rsid w:val="001B354C"/>
    <w:rsid w:val="001B7FDE"/>
    <w:rsid w:val="001C17D3"/>
    <w:rsid w:val="001C5965"/>
    <w:rsid w:val="001C654C"/>
    <w:rsid w:val="001D27C3"/>
    <w:rsid w:val="001D44CB"/>
    <w:rsid w:val="001D596C"/>
    <w:rsid w:val="001D6B7A"/>
    <w:rsid w:val="001E48A8"/>
    <w:rsid w:val="001F1063"/>
    <w:rsid w:val="001F27ED"/>
    <w:rsid w:val="00204250"/>
    <w:rsid w:val="00204B78"/>
    <w:rsid w:val="002114E2"/>
    <w:rsid w:val="00215DF1"/>
    <w:rsid w:val="002223DE"/>
    <w:rsid w:val="00227B29"/>
    <w:rsid w:val="00247F6A"/>
    <w:rsid w:val="00266FE7"/>
    <w:rsid w:val="00276507"/>
    <w:rsid w:val="00281D5B"/>
    <w:rsid w:val="00291290"/>
    <w:rsid w:val="002954A8"/>
    <w:rsid w:val="00296CE9"/>
    <w:rsid w:val="002A08A7"/>
    <w:rsid w:val="002A4107"/>
    <w:rsid w:val="002B4C90"/>
    <w:rsid w:val="002C336D"/>
    <w:rsid w:val="002C43AD"/>
    <w:rsid w:val="002D3151"/>
    <w:rsid w:val="002D3705"/>
    <w:rsid w:val="002D7E47"/>
    <w:rsid w:val="002F1ED7"/>
    <w:rsid w:val="002F2AE6"/>
    <w:rsid w:val="0030643B"/>
    <w:rsid w:val="003135FD"/>
    <w:rsid w:val="00321D46"/>
    <w:rsid w:val="003232C9"/>
    <w:rsid w:val="00323947"/>
    <w:rsid w:val="00326839"/>
    <w:rsid w:val="00337506"/>
    <w:rsid w:val="00344CAF"/>
    <w:rsid w:val="003459A0"/>
    <w:rsid w:val="00362CE7"/>
    <w:rsid w:val="003807A5"/>
    <w:rsid w:val="003849D2"/>
    <w:rsid w:val="003927D7"/>
    <w:rsid w:val="00392A8C"/>
    <w:rsid w:val="0039506D"/>
    <w:rsid w:val="0039558E"/>
    <w:rsid w:val="003B06DA"/>
    <w:rsid w:val="003B3AFD"/>
    <w:rsid w:val="003B5252"/>
    <w:rsid w:val="003B799C"/>
    <w:rsid w:val="003D3F7F"/>
    <w:rsid w:val="003E1977"/>
    <w:rsid w:val="003E66DA"/>
    <w:rsid w:val="003F1808"/>
    <w:rsid w:val="003F1D59"/>
    <w:rsid w:val="003F3FCF"/>
    <w:rsid w:val="00411BEE"/>
    <w:rsid w:val="00413795"/>
    <w:rsid w:val="00413901"/>
    <w:rsid w:val="00413A7E"/>
    <w:rsid w:val="00414C22"/>
    <w:rsid w:val="004216EA"/>
    <w:rsid w:val="00423F0E"/>
    <w:rsid w:val="0042445E"/>
    <w:rsid w:val="00430725"/>
    <w:rsid w:val="00431B59"/>
    <w:rsid w:val="00434CDA"/>
    <w:rsid w:val="00442762"/>
    <w:rsid w:val="0045790E"/>
    <w:rsid w:val="00460F34"/>
    <w:rsid w:val="00461C5F"/>
    <w:rsid w:val="00470ADF"/>
    <w:rsid w:val="00470AE3"/>
    <w:rsid w:val="0047256F"/>
    <w:rsid w:val="0048111E"/>
    <w:rsid w:val="004825EA"/>
    <w:rsid w:val="004934A8"/>
    <w:rsid w:val="004A0AC0"/>
    <w:rsid w:val="004A6738"/>
    <w:rsid w:val="004B0468"/>
    <w:rsid w:val="004C045B"/>
    <w:rsid w:val="004C2DA2"/>
    <w:rsid w:val="004C7976"/>
    <w:rsid w:val="004D1DC2"/>
    <w:rsid w:val="004E0EA2"/>
    <w:rsid w:val="004E74FA"/>
    <w:rsid w:val="004F4880"/>
    <w:rsid w:val="00507679"/>
    <w:rsid w:val="00511B60"/>
    <w:rsid w:val="005241E3"/>
    <w:rsid w:val="0053191D"/>
    <w:rsid w:val="00532A26"/>
    <w:rsid w:val="00536F11"/>
    <w:rsid w:val="0054088C"/>
    <w:rsid w:val="0054480A"/>
    <w:rsid w:val="00560424"/>
    <w:rsid w:val="00565454"/>
    <w:rsid w:val="00565B19"/>
    <w:rsid w:val="00571BFC"/>
    <w:rsid w:val="00577867"/>
    <w:rsid w:val="005832C1"/>
    <w:rsid w:val="005915D6"/>
    <w:rsid w:val="00597E3C"/>
    <w:rsid w:val="005B076B"/>
    <w:rsid w:val="005B20C0"/>
    <w:rsid w:val="005B2F00"/>
    <w:rsid w:val="005B5BA8"/>
    <w:rsid w:val="005B63BD"/>
    <w:rsid w:val="005B6D67"/>
    <w:rsid w:val="005C0DF3"/>
    <w:rsid w:val="005C1F60"/>
    <w:rsid w:val="005C271E"/>
    <w:rsid w:val="005C5484"/>
    <w:rsid w:val="005E5766"/>
    <w:rsid w:val="005F1614"/>
    <w:rsid w:val="005F5A73"/>
    <w:rsid w:val="00601247"/>
    <w:rsid w:val="006110D7"/>
    <w:rsid w:val="0063101C"/>
    <w:rsid w:val="00633CA4"/>
    <w:rsid w:val="0064342E"/>
    <w:rsid w:val="00645102"/>
    <w:rsid w:val="0064727D"/>
    <w:rsid w:val="00651E32"/>
    <w:rsid w:val="0066216E"/>
    <w:rsid w:val="00670C0C"/>
    <w:rsid w:val="00671897"/>
    <w:rsid w:val="00686FF6"/>
    <w:rsid w:val="006877A9"/>
    <w:rsid w:val="006877D9"/>
    <w:rsid w:val="0069113E"/>
    <w:rsid w:val="00695545"/>
    <w:rsid w:val="006B3EB0"/>
    <w:rsid w:val="006C3E33"/>
    <w:rsid w:val="006C6A05"/>
    <w:rsid w:val="006D1C24"/>
    <w:rsid w:val="006E377A"/>
    <w:rsid w:val="006E6B5D"/>
    <w:rsid w:val="006F09CB"/>
    <w:rsid w:val="006F2081"/>
    <w:rsid w:val="007079B2"/>
    <w:rsid w:val="00707B17"/>
    <w:rsid w:val="007170F1"/>
    <w:rsid w:val="007173A3"/>
    <w:rsid w:val="00720F58"/>
    <w:rsid w:val="00722C67"/>
    <w:rsid w:val="00731E63"/>
    <w:rsid w:val="00732BA0"/>
    <w:rsid w:val="00735308"/>
    <w:rsid w:val="0073773B"/>
    <w:rsid w:val="00753827"/>
    <w:rsid w:val="007646FA"/>
    <w:rsid w:val="007659D1"/>
    <w:rsid w:val="00772EB0"/>
    <w:rsid w:val="00785EFD"/>
    <w:rsid w:val="00791CEA"/>
    <w:rsid w:val="00792661"/>
    <w:rsid w:val="007971B3"/>
    <w:rsid w:val="007B45FA"/>
    <w:rsid w:val="007B6487"/>
    <w:rsid w:val="007B6BB3"/>
    <w:rsid w:val="007C1EC1"/>
    <w:rsid w:val="007C3285"/>
    <w:rsid w:val="007C4785"/>
    <w:rsid w:val="007D1416"/>
    <w:rsid w:val="007D2899"/>
    <w:rsid w:val="007E6CDF"/>
    <w:rsid w:val="007F19CC"/>
    <w:rsid w:val="007F39DC"/>
    <w:rsid w:val="007F4687"/>
    <w:rsid w:val="0080294E"/>
    <w:rsid w:val="0081170D"/>
    <w:rsid w:val="008123E2"/>
    <w:rsid w:val="00813C78"/>
    <w:rsid w:val="00822F4D"/>
    <w:rsid w:val="0082405A"/>
    <w:rsid w:val="00832B8C"/>
    <w:rsid w:val="008351D1"/>
    <w:rsid w:val="008409B1"/>
    <w:rsid w:val="00854AE7"/>
    <w:rsid w:val="00860892"/>
    <w:rsid w:val="00864622"/>
    <w:rsid w:val="00866DCF"/>
    <w:rsid w:val="0088310D"/>
    <w:rsid w:val="00883FEB"/>
    <w:rsid w:val="008840D5"/>
    <w:rsid w:val="008856EE"/>
    <w:rsid w:val="008957E9"/>
    <w:rsid w:val="00897251"/>
    <w:rsid w:val="008A214B"/>
    <w:rsid w:val="008A2BCE"/>
    <w:rsid w:val="008B0F14"/>
    <w:rsid w:val="008B55E4"/>
    <w:rsid w:val="008C1043"/>
    <w:rsid w:val="008C4E7A"/>
    <w:rsid w:val="008C5C77"/>
    <w:rsid w:val="008C6F7C"/>
    <w:rsid w:val="008D131B"/>
    <w:rsid w:val="008D2981"/>
    <w:rsid w:val="008E09F4"/>
    <w:rsid w:val="008E4712"/>
    <w:rsid w:val="008F1CF0"/>
    <w:rsid w:val="00907849"/>
    <w:rsid w:val="00911F99"/>
    <w:rsid w:val="009300F4"/>
    <w:rsid w:val="00930E1A"/>
    <w:rsid w:val="00943F13"/>
    <w:rsid w:val="00950C74"/>
    <w:rsid w:val="009553D7"/>
    <w:rsid w:val="009573F9"/>
    <w:rsid w:val="009651A0"/>
    <w:rsid w:val="0096588F"/>
    <w:rsid w:val="00965CD2"/>
    <w:rsid w:val="00965FA7"/>
    <w:rsid w:val="00970082"/>
    <w:rsid w:val="00971A8A"/>
    <w:rsid w:val="00974493"/>
    <w:rsid w:val="009A4500"/>
    <w:rsid w:val="009B3786"/>
    <w:rsid w:val="009C410C"/>
    <w:rsid w:val="009C460A"/>
    <w:rsid w:val="009C4739"/>
    <w:rsid w:val="009C74F4"/>
    <w:rsid w:val="009D0ADE"/>
    <w:rsid w:val="009E3585"/>
    <w:rsid w:val="009E5CDF"/>
    <w:rsid w:val="009E74EC"/>
    <w:rsid w:val="009F1ADA"/>
    <w:rsid w:val="00A06756"/>
    <w:rsid w:val="00A10060"/>
    <w:rsid w:val="00A26F25"/>
    <w:rsid w:val="00A35E3A"/>
    <w:rsid w:val="00A37C1B"/>
    <w:rsid w:val="00A400A3"/>
    <w:rsid w:val="00A473C8"/>
    <w:rsid w:val="00A47CC9"/>
    <w:rsid w:val="00A51F48"/>
    <w:rsid w:val="00A524E3"/>
    <w:rsid w:val="00A5560F"/>
    <w:rsid w:val="00A57A8F"/>
    <w:rsid w:val="00A6059B"/>
    <w:rsid w:val="00AA03E5"/>
    <w:rsid w:val="00AA4684"/>
    <w:rsid w:val="00AB49BF"/>
    <w:rsid w:val="00AD2ACE"/>
    <w:rsid w:val="00AD2DDC"/>
    <w:rsid w:val="00AD5024"/>
    <w:rsid w:val="00AD5A90"/>
    <w:rsid w:val="00AE1558"/>
    <w:rsid w:val="00AF0481"/>
    <w:rsid w:val="00AF21B5"/>
    <w:rsid w:val="00AF2E65"/>
    <w:rsid w:val="00AF5375"/>
    <w:rsid w:val="00B04375"/>
    <w:rsid w:val="00B171A8"/>
    <w:rsid w:val="00B2042E"/>
    <w:rsid w:val="00B22DDB"/>
    <w:rsid w:val="00B23F8D"/>
    <w:rsid w:val="00B26B8E"/>
    <w:rsid w:val="00B30D7A"/>
    <w:rsid w:val="00B52C01"/>
    <w:rsid w:val="00B5400E"/>
    <w:rsid w:val="00B63A7F"/>
    <w:rsid w:val="00B723E3"/>
    <w:rsid w:val="00B74DC4"/>
    <w:rsid w:val="00B93DD7"/>
    <w:rsid w:val="00BA4BC6"/>
    <w:rsid w:val="00BB056E"/>
    <w:rsid w:val="00BB47B4"/>
    <w:rsid w:val="00BC090A"/>
    <w:rsid w:val="00BC209D"/>
    <w:rsid w:val="00BC6B06"/>
    <w:rsid w:val="00BC6D61"/>
    <w:rsid w:val="00BD717C"/>
    <w:rsid w:val="00BF228C"/>
    <w:rsid w:val="00C06909"/>
    <w:rsid w:val="00C2083F"/>
    <w:rsid w:val="00C232F2"/>
    <w:rsid w:val="00C37890"/>
    <w:rsid w:val="00C420EA"/>
    <w:rsid w:val="00C4305A"/>
    <w:rsid w:val="00C51D7B"/>
    <w:rsid w:val="00C60B3D"/>
    <w:rsid w:val="00C65C4E"/>
    <w:rsid w:val="00C745CF"/>
    <w:rsid w:val="00C7578C"/>
    <w:rsid w:val="00C84122"/>
    <w:rsid w:val="00C9413B"/>
    <w:rsid w:val="00C9704C"/>
    <w:rsid w:val="00CB1DF5"/>
    <w:rsid w:val="00CB6174"/>
    <w:rsid w:val="00CC5648"/>
    <w:rsid w:val="00CD3A50"/>
    <w:rsid w:val="00CE7E33"/>
    <w:rsid w:val="00D10AEA"/>
    <w:rsid w:val="00D1182D"/>
    <w:rsid w:val="00D20101"/>
    <w:rsid w:val="00D20AF3"/>
    <w:rsid w:val="00D37689"/>
    <w:rsid w:val="00D462E8"/>
    <w:rsid w:val="00D60CEA"/>
    <w:rsid w:val="00D61CF6"/>
    <w:rsid w:val="00D64F98"/>
    <w:rsid w:val="00D76743"/>
    <w:rsid w:val="00D77C15"/>
    <w:rsid w:val="00D83A57"/>
    <w:rsid w:val="00D867E2"/>
    <w:rsid w:val="00DA5F92"/>
    <w:rsid w:val="00DB13DC"/>
    <w:rsid w:val="00DB445F"/>
    <w:rsid w:val="00DB5618"/>
    <w:rsid w:val="00DB5FE8"/>
    <w:rsid w:val="00DB6859"/>
    <w:rsid w:val="00DC0099"/>
    <w:rsid w:val="00DC03C5"/>
    <w:rsid w:val="00DC48C2"/>
    <w:rsid w:val="00DD60EB"/>
    <w:rsid w:val="00DE07E8"/>
    <w:rsid w:val="00DE6E4D"/>
    <w:rsid w:val="00DF4F9D"/>
    <w:rsid w:val="00E0112E"/>
    <w:rsid w:val="00E25865"/>
    <w:rsid w:val="00E25A22"/>
    <w:rsid w:val="00E27EBD"/>
    <w:rsid w:val="00E3220D"/>
    <w:rsid w:val="00E46171"/>
    <w:rsid w:val="00E4638C"/>
    <w:rsid w:val="00E47F85"/>
    <w:rsid w:val="00E53C6C"/>
    <w:rsid w:val="00E54974"/>
    <w:rsid w:val="00E5528B"/>
    <w:rsid w:val="00E6140F"/>
    <w:rsid w:val="00E61AE1"/>
    <w:rsid w:val="00E623A2"/>
    <w:rsid w:val="00E64F45"/>
    <w:rsid w:val="00E749D5"/>
    <w:rsid w:val="00E8286A"/>
    <w:rsid w:val="00E82F6C"/>
    <w:rsid w:val="00E93E95"/>
    <w:rsid w:val="00E950B7"/>
    <w:rsid w:val="00EA09A1"/>
    <w:rsid w:val="00EA3F4A"/>
    <w:rsid w:val="00EA60D2"/>
    <w:rsid w:val="00EB1D14"/>
    <w:rsid w:val="00EB2687"/>
    <w:rsid w:val="00EC4872"/>
    <w:rsid w:val="00EC4F0E"/>
    <w:rsid w:val="00ED09EB"/>
    <w:rsid w:val="00ED1020"/>
    <w:rsid w:val="00ED239B"/>
    <w:rsid w:val="00EF1576"/>
    <w:rsid w:val="00EF38C9"/>
    <w:rsid w:val="00EF6D08"/>
    <w:rsid w:val="00F0717E"/>
    <w:rsid w:val="00F07B5C"/>
    <w:rsid w:val="00F24E39"/>
    <w:rsid w:val="00F333EC"/>
    <w:rsid w:val="00F40591"/>
    <w:rsid w:val="00F43B96"/>
    <w:rsid w:val="00F52883"/>
    <w:rsid w:val="00F65E2A"/>
    <w:rsid w:val="00F73CED"/>
    <w:rsid w:val="00F870F7"/>
    <w:rsid w:val="00F9193C"/>
    <w:rsid w:val="00FA0CD4"/>
    <w:rsid w:val="00FA68D7"/>
    <w:rsid w:val="00FC193F"/>
    <w:rsid w:val="00FC330D"/>
    <w:rsid w:val="00FC3363"/>
    <w:rsid w:val="00FC7CB1"/>
    <w:rsid w:val="00FD5A1E"/>
    <w:rsid w:val="00FE22A6"/>
    <w:rsid w:val="00FE6D5E"/>
    <w:rsid w:val="00FF10EA"/>
    <w:rsid w:val="00FF3344"/>
    <w:rsid w:val="00FF7C02"/>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DD27D"/>
  <w15:chartTrackingRefBased/>
  <w15:docId w15:val="{83C6895F-AB1F-46D2-86C9-09BADD7FC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9"/>
        <w:szCs w:val="19"/>
        <w:lang w:val="sv-SE" w:eastAsia="en-US" w:bidi="ar-SA"/>
      </w:rPr>
    </w:rPrDefault>
    <w:pPrDefault>
      <w:pPr>
        <w:spacing w:after="20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annotation text" w:semiHidden="1" w:unhideWhenUsed="1"/>
    <w:lsdException w:name="index heading" w:semiHidden="1" w:unhideWhenUsed="1"/>
    <w:lsdException w:name="caption" w:uiPriority="35"/>
    <w:lsdException w:name="table of figures" w:semiHidden="1" w:unhideWhenUsed="1"/>
    <w:lsdException w:name="envelope return"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4EC"/>
  </w:style>
  <w:style w:type="paragraph" w:styleId="Rubrik1">
    <w:name w:val="heading 1"/>
    <w:basedOn w:val="Normal"/>
    <w:next w:val="Normal"/>
    <w:link w:val="Rubrik1Char"/>
    <w:uiPriority w:val="9"/>
    <w:qFormat/>
    <w:rsid w:val="001C17D3"/>
    <w:pPr>
      <w:keepNext/>
      <w:keepLines/>
      <w:spacing w:line="380" w:lineRule="atLeast"/>
      <w:outlineLvl w:val="0"/>
    </w:pPr>
    <w:rPr>
      <w:rFonts w:eastAsiaTheme="majorEastAsia" w:cstheme="majorBidi"/>
      <w:b/>
      <w:sz w:val="32"/>
      <w:szCs w:val="48"/>
    </w:rPr>
  </w:style>
  <w:style w:type="paragraph" w:styleId="Rubrik2">
    <w:name w:val="heading 2"/>
    <w:basedOn w:val="Rubrik1"/>
    <w:next w:val="Normal"/>
    <w:link w:val="Rubrik2Char"/>
    <w:uiPriority w:val="9"/>
    <w:qFormat/>
    <w:rsid w:val="001C17D3"/>
    <w:pPr>
      <w:spacing w:before="360" w:after="80" w:line="340" w:lineRule="atLeast"/>
      <w:outlineLvl w:val="1"/>
    </w:pPr>
    <w:rPr>
      <w:sz w:val="28"/>
      <w:szCs w:val="36"/>
    </w:rPr>
  </w:style>
  <w:style w:type="paragraph" w:styleId="Rubrik3">
    <w:name w:val="heading 3"/>
    <w:basedOn w:val="Rubrik2"/>
    <w:next w:val="Normal"/>
    <w:link w:val="Rubrik3Char"/>
    <w:uiPriority w:val="9"/>
    <w:qFormat/>
    <w:rsid w:val="001C17D3"/>
    <w:pPr>
      <w:spacing w:before="240" w:after="40"/>
      <w:outlineLvl w:val="2"/>
    </w:pPr>
    <w:rPr>
      <w:rFonts w:asciiTheme="majorHAnsi" w:hAnsiTheme="majorHAnsi"/>
      <w:b w:val="0"/>
      <w:szCs w:val="30"/>
    </w:rPr>
  </w:style>
  <w:style w:type="paragraph" w:styleId="Rubrik4">
    <w:name w:val="heading 4"/>
    <w:basedOn w:val="Rubrik3"/>
    <w:next w:val="Normal"/>
    <w:link w:val="Rubrik4Char"/>
    <w:uiPriority w:val="9"/>
    <w:qFormat/>
    <w:rsid w:val="005B2F00"/>
    <w:pPr>
      <w:spacing w:after="0" w:line="280" w:lineRule="atLeast"/>
      <w:outlineLvl w:val="3"/>
    </w:pPr>
    <w:rPr>
      <w:iCs/>
      <w:sz w:val="22"/>
      <w:szCs w:val="24"/>
    </w:rPr>
  </w:style>
  <w:style w:type="paragraph" w:styleId="Rubrik5">
    <w:name w:val="heading 5"/>
    <w:basedOn w:val="Rubrik4"/>
    <w:next w:val="Normal"/>
    <w:link w:val="Rubrik5Char"/>
    <w:uiPriority w:val="9"/>
    <w:semiHidden/>
    <w:rsid w:val="00EF38C9"/>
    <w:pPr>
      <w:outlineLvl w:val="4"/>
    </w:pPr>
    <w:rPr>
      <w:b/>
    </w:rPr>
  </w:style>
  <w:style w:type="paragraph" w:styleId="Rubrik6">
    <w:name w:val="heading 6"/>
    <w:basedOn w:val="Rubrik5"/>
    <w:next w:val="Normal"/>
    <w:link w:val="Rubrik6Char"/>
    <w:uiPriority w:val="9"/>
    <w:semiHidden/>
    <w:rsid w:val="00EF38C9"/>
    <w:pPr>
      <w:outlineLvl w:val="5"/>
    </w:pPr>
    <w:rPr>
      <w:b w:val="0"/>
    </w:rPr>
  </w:style>
  <w:style w:type="paragraph" w:styleId="Rubrik7">
    <w:name w:val="heading 7"/>
    <w:basedOn w:val="Rubrik6"/>
    <w:next w:val="Normal"/>
    <w:link w:val="Rubrik7Char"/>
    <w:uiPriority w:val="9"/>
    <w:semiHidden/>
    <w:rsid w:val="003B06DA"/>
    <w:pPr>
      <w:outlineLvl w:val="6"/>
    </w:pPr>
    <w:rPr>
      <w:i/>
      <w:iCs w:val="0"/>
    </w:rPr>
  </w:style>
  <w:style w:type="paragraph" w:styleId="Rubrik8">
    <w:name w:val="heading 8"/>
    <w:basedOn w:val="Rubrik7"/>
    <w:next w:val="Normal"/>
    <w:link w:val="Rubrik8Char"/>
    <w:uiPriority w:val="9"/>
    <w:semiHidden/>
    <w:rsid w:val="005B20C0"/>
    <w:pPr>
      <w:outlineLvl w:val="7"/>
    </w:pPr>
    <w:rPr>
      <w:i w:val="0"/>
      <w:szCs w:val="21"/>
    </w:rPr>
  </w:style>
  <w:style w:type="paragraph" w:styleId="Rubrik9">
    <w:name w:val="heading 9"/>
    <w:basedOn w:val="Rubrik8"/>
    <w:next w:val="Normal"/>
    <w:link w:val="Rubrik9Char"/>
    <w:uiPriority w:val="9"/>
    <w:semiHidden/>
    <w:rsid w:val="003B06DA"/>
    <w:pPr>
      <w:outlineLvl w:val="8"/>
    </w:pPr>
    <w:rPr>
      <w:i/>
      <w:iCs/>
      <w:sz w:val="20"/>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rsid w:val="00276507"/>
    <w:pPr>
      <w:numPr>
        <w:ilvl w:val="1"/>
      </w:numPr>
      <w:spacing w:line="360" w:lineRule="atLeast"/>
      <w:ind w:left="-1021"/>
    </w:pPr>
    <w:rPr>
      <w:rFonts w:eastAsiaTheme="minorEastAsia"/>
      <w:sz w:val="28"/>
    </w:rPr>
  </w:style>
  <w:style w:type="character" w:customStyle="1" w:styleId="UnderrubrikChar">
    <w:name w:val="Underrubrik Char"/>
    <w:basedOn w:val="Standardstycketeckensnitt"/>
    <w:link w:val="Underrubrik"/>
    <w:uiPriority w:val="11"/>
    <w:rsid w:val="00276507"/>
    <w:rPr>
      <w:rFonts w:eastAsiaTheme="minorEastAsia"/>
      <w:sz w:val="28"/>
    </w:rPr>
  </w:style>
  <w:style w:type="character" w:customStyle="1" w:styleId="Rubrik9Char">
    <w:name w:val="Rubrik 9 Char"/>
    <w:basedOn w:val="Standardstycketeckensnitt"/>
    <w:link w:val="Rubrik9"/>
    <w:uiPriority w:val="9"/>
    <w:semiHidden/>
    <w:rsid w:val="00296CE9"/>
    <w:rPr>
      <w:rFonts w:asciiTheme="majorHAnsi" w:eastAsiaTheme="majorEastAsia" w:hAnsiTheme="majorHAnsi" w:cstheme="majorBidi"/>
      <w:b/>
      <w:iCs/>
      <w:sz w:val="20"/>
      <w:szCs w:val="21"/>
    </w:rPr>
  </w:style>
  <w:style w:type="character" w:customStyle="1" w:styleId="Rubrik8Char">
    <w:name w:val="Rubrik 8 Char"/>
    <w:basedOn w:val="Standardstycketeckensnitt"/>
    <w:link w:val="Rubrik8"/>
    <w:uiPriority w:val="9"/>
    <w:semiHidden/>
    <w:rsid w:val="00296CE9"/>
    <w:rPr>
      <w:rFonts w:asciiTheme="majorHAnsi" w:eastAsiaTheme="majorEastAsia" w:hAnsiTheme="majorHAnsi" w:cstheme="majorBidi"/>
      <w:b/>
      <w:i/>
      <w:sz w:val="22"/>
      <w:szCs w:val="21"/>
    </w:rPr>
  </w:style>
  <w:style w:type="character" w:customStyle="1" w:styleId="Rubrik7Char">
    <w:name w:val="Rubrik 7 Char"/>
    <w:basedOn w:val="Standardstycketeckensnitt"/>
    <w:link w:val="Rubrik7"/>
    <w:uiPriority w:val="9"/>
    <w:semiHidden/>
    <w:rsid w:val="00296CE9"/>
    <w:rPr>
      <w:rFonts w:asciiTheme="majorHAnsi" w:eastAsiaTheme="majorEastAsia" w:hAnsiTheme="majorHAnsi" w:cstheme="majorBidi"/>
      <w:b/>
      <w:sz w:val="22"/>
    </w:rPr>
  </w:style>
  <w:style w:type="character" w:customStyle="1" w:styleId="Rubrik6Char">
    <w:name w:val="Rubrik 6 Char"/>
    <w:basedOn w:val="Standardstycketeckensnitt"/>
    <w:link w:val="Rubrik6"/>
    <w:uiPriority w:val="9"/>
    <w:semiHidden/>
    <w:rsid w:val="00326839"/>
    <w:rPr>
      <w:rFonts w:asciiTheme="majorHAnsi" w:eastAsiaTheme="majorEastAsia" w:hAnsiTheme="majorHAnsi" w:cstheme="majorBidi"/>
      <w:b/>
      <w:iCs/>
      <w:sz w:val="22"/>
    </w:rPr>
  </w:style>
  <w:style w:type="character" w:customStyle="1" w:styleId="Rubrik5Char">
    <w:name w:val="Rubrik 5 Char"/>
    <w:basedOn w:val="Standardstycketeckensnitt"/>
    <w:link w:val="Rubrik5"/>
    <w:uiPriority w:val="9"/>
    <w:semiHidden/>
    <w:rsid w:val="00326839"/>
    <w:rPr>
      <w:rFonts w:asciiTheme="majorHAnsi" w:eastAsiaTheme="majorEastAsia" w:hAnsiTheme="majorHAnsi" w:cstheme="majorBidi"/>
      <w:iCs/>
      <w:sz w:val="22"/>
    </w:rPr>
  </w:style>
  <w:style w:type="character" w:customStyle="1" w:styleId="Rubrik4Char">
    <w:name w:val="Rubrik 4 Char"/>
    <w:basedOn w:val="Standardstycketeckensnitt"/>
    <w:link w:val="Rubrik4"/>
    <w:uiPriority w:val="9"/>
    <w:rsid w:val="00323947"/>
    <w:rPr>
      <w:rFonts w:asciiTheme="majorHAnsi" w:eastAsiaTheme="majorEastAsia" w:hAnsiTheme="majorHAnsi" w:cstheme="majorBidi"/>
      <w:iCs/>
      <w:szCs w:val="24"/>
    </w:rPr>
  </w:style>
  <w:style w:type="character" w:customStyle="1" w:styleId="Rubrik3Char">
    <w:name w:val="Rubrik 3 Char"/>
    <w:basedOn w:val="Standardstycketeckensnitt"/>
    <w:link w:val="Rubrik3"/>
    <w:uiPriority w:val="9"/>
    <w:rsid w:val="00323947"/>
    <w:rPr>
      <w:rFonts w:asciiTheme="majorHAnsi" w:eastAsiaTheme="majorEastAsia" w:hAnsiTheme="majorHAnsi" w:cstheme="majorBidi"/>
      <w:sz w:val="28"/>
      <w:szCs w:val="30"/>
    </w:rPr>
  </w:style>
  <w:style w:type="character" w:customStyle="1" w:styleId="Rubrik2Char">
    <w:name w:val="Rubrik 2 Char"/>
    <w:basedOn w:val="Standardstycketeckensnitt"/>
    <w:link w:val="Rubrik2"/>
    <w:uiPriority w:val="9"/>
    <w:rsid w:val="00323947"/>
    <w:rPr>
      <w:rFonts w:eastAsiaTheme="majorEastAsia" w:cstheme="majorBidi"/>
      <w:b/>
      <w:sz w:val="28"/>
      <w:szCs w:val="36"/>
    </w:rPr>
  </w:style>
  <w:style w:type="character" w:customStyle="1" w:styleId="Rubrik1Char">
    <w:name w:val="Rubrik 1 Char"/>
    <w:basedOn w:val="Standardstycketeckensnitt"/>
    <w:link w:val="Rubrik1"/>
    <w:uiPriority w:val="9"/>
    <w:rsid w:val="00323947"/>
    <w:rPr>
      <w:rFonts w:eastAsiaTheme="majorEastAsia" w:cstheme="majorBidi"/>
      <w:b/>
      <w:sz w:val="32"/>
      <w:szCs w:val="48"/>
    </w:rPr>
  </w:style>
  <w:style w:type="paragraph" w:styleId="Innehllsfrteckningsrubrik">
    <w:name w:val="TOC Heading"/>
    <w:basedOn w:val="Rubrik1"/>
    <w:next w:val="Normal"/>
    <w:uiPriority w:val="39"/>
    <w:rsid w:val="003807A5"/>
    <w:pPr>
      <w:spacing w:after="300"/>
    </w:pPr>
    <w:rPr>
      <w:b w:val="0"/>
    </w:rPr>
  </w:style>
  <w:style w:type="paragraph" w:styleId="Rubrik">
    <w:name w:val="Title"/>
    <w:basedOn w:val="Normal"/>
    <w:next w:val="Normal"/>
    <w:link w:val="RubrikChar"/>
    <w:uiPriority w:val="10"/>
    <w:rsid w:val="00276507"/>
    <w:pPr>
      <w:spacing w:before="1360" w:line="560" w:lineRule="atLeast"/>
      <w:ind w:left="-1021"/>
      <w:contextualSpacing/>
      <w:outlineLvl w:val="0"/>
    </w:pPr>
    <w:rPr>
      <w:rFonts w:asciiTheme="majorHAnsi" w:eastAsiaTheme="majorEastAsia" w:hAnsiTheme="majorHAnsi" w:cstheme="majorBidi"/>
      <w:kern w:val="28"/>
      <w:sz w:val="48"/>
      <w:szCs w:val="56"/>
    </w:rPr>
  </w:style>
  <w:style w:type="character" w:customStyle="1" w:styleId="RubrikChar">
    <w:name w:val="Rubrik Char"/>
    <w:basedOn w:val="Standardstycketeckensnitt"/>
    <w:link w:val="Rubrik"/>
    <w:uiPriority w:val="10"/>
    <w:rsid w:val="00276507"/>
    <w:rPr>
      <w:rFonts w:asciiTheme="majorHAnsi" w:eastAsiaTheme="majorEastAsia" w:hAnsiTheme="majorHAnsi" w:cstheme="majorBidi"/>
      <w:kern w:val="28"/>
      <w:sz w:val="48"/>
      <w:szCs w:val="56"/>
    </w:rPr>
  </w:style>
  <w:style w:type="paragraph" w:styleId="Inledning">
    <w:name w:val="Salutation"/>
    <w:basedOn w:val="Normal"/>
    <w:next w:val="Normal"/>
    <w:link w:val="InledningChar"/>
    <w:uiPriority w:val="99"/>
    <w:semiHidden/>
    <w:rsid w:val="005C1F60"/>
  </w:style>
  <w:style w:type="character" w:customStyle="1" w:styleId="InledningChar">
    <w:name w:val="Inledning Char"/>
    <w:basedOn w:val="Standardstycketeckensnitt"/>
    <w:link w:val="Inledning"/>
    <w:uiPriority w:val="99"/>
    <w:semiHidden/>
    <w:rsid w:val="00DB5618"/>
    <w:rPr>
      <w:sz w:val="24"/>
    </w:rPr>
  </w:style>
  <w:style w:type="paragraph" w:styleId="Punktlista">
    <w:name w:val="List Bullet"/>
    <w:basedOn w:val="Normal"/>
    <w:uiPriority w:val="99"/>
    <w:qFormat/>
    <w:rsid w:val="003B5252"/>
    <w:pPr>
      <w:numPr>
        <w:numId w:val="1"/>
      </w:numPr>
      <w:spacing w:before="80" w:after="0"/>
    </w:pPr>
  </w:style>
  <w:style w:type="paragraph" w:styleId="Punktlista2">
    <w:name w:val="List Bullet 2"/>
    <w:basedOn w:val="Normal"/>
    <w:uiPriority w:val="99"/>
    <w:rsid w:val="0005506F"/>
    <w:pPr>
      <w:numPr>
        <w:numId w:val="17"/>
      </w:numPr>
      <w:spacing w:before="40" w:after="0"/>
      <w:ind w:left="714" w:hanging="357"/>
    </w:pPr>
  </w:style>
  <w:style w:type="paragraph" w:styleId="Punktlista3">
    <w:name w:val="List Bullet 3"/>
    <w:basedOn w:val="Normal"/>
    <w:uiPriority w:val="99"/>
    <w:rsid w:val="0005506F"/>
    <w:pPr>
      <w:numPr>
        <w:numId w:val="18"/>
      </w:numPr>
      <w:spacing w:after="0"/>
      <w:ind w:left="1071" w:hanging="357"/>
    </w:pPr>
  </w:style>
  <w:style w:type="paragraph" w:styleId="Punktlista4">
    <w:name w:val="List Bullet 4"/>
    <w:basedOn w:val="Normal"/>
    <w:uiPriority w:val="99"/>
    <w:semiHidden/>
    <w:rsid w:val="00A26F25"/>
    <w:pPr>
      <w:numPr>
        <w:ilvl w:val="3"/>
        <w:numId w:val="1"/>
      </w:numPr>
      <w:contextualSpacing/>
    </w:pPr>
  </w:style>
  <w:style w:type="paragraph" w:styleId="Punktlista5">
    <w:name w:val="List Bullet 5"/>
    <w:basedOn w:val="Normal"/>
    <w:uiPriority w:val="99"/>
    <w:semiHidden/>
    <w:rsid w:val="00A26F25"/>
    <w:pPr>
      <w:numPr>
        <w:ilvl w:val="4"/>
        <w:numId w:val="1"/>
      </w:numPr>
      <w:contextualSpacing/>
    </w:pPr>
  </w:style>
  <w:style w:type="paragraph" w:styleId="Numreradlista">
    <w:name w:val="List Number"/>
    <w:basedOn w:val="Normal"/>
    <w:uiPriority w:val="99"/>
    <w:qFormat/>
    <w:rsid w:val="003B5252"/>
    <w:pPr>
      <w:numPr>
        <w:numId w:val="6"/>
      </w:numPr>
      <w:spacing w:before="80" w:after="0"/>
    </w:pPr>
  </w:style>
  <w:style w:type="paragraph" w:styleId="Numreradlista2">
    <w:name w:val="List Number 2"/>
    <w:basedOn w:val="Normal"/>
    <w:uiPriority w:val="99"/>
    <w:rsid w:val="003B5252"/>
    <w:pPr>
      <w:numPr>
        <w:ilvl w:val="1"/>
        <w:numId w:val="6"/>
      </w:numPr>
      <w:spacing w:before="40" w:after="0"/>
    </w:pPr>
  </w:style>
  <w:style w:type="paragraph" w:styleId="Numreradlista3">
    <w:name w:val="List Number 3"/>
    <w:basedOn w:val="Normal"/>
    <w:uiPriority w:val="99"/>
    <w:rsid w:val="00B63A7F"/>
    <w:pPr>
      <w:numPr>
        <w:ilvl w:val="2"/>
        <w:numId w:val="6"/>
      </w:numPr>
      <w:spacing w:after="0"/>
    </w:pPr>
  </w:style>
  <w:style w:type="paragraph" w:styleId="Numreradlista4">
    <w:name w:val="List Number 4"/>
    <w:basedOn w:val="Normal"/>
    <w:uiPriority w:val="99"/>
    <w:semiHidden/>
    <w:rsid w:val="00651E32"/>
    <w:pPr>
      <w:numPr>
        <w:ilvl w:val="3"/>
        <w:numId w:val="6"/>
      </w:numPr>
      <w:contextualSpacing/>
    </w:pPr>
  </w:style>
  <w:style w:type="paragraph" w:styleId="Numreradlista5">
    <w:name w:val="List Number 5"/>
    <w:basedOn w:val="Normal"/>
    <w:uiPriority w:val="99"/>
    <w:semiHidden/>
    <w:rsid w:val="00651E32"/>
    <w:pPr>
      <w:numPr>
        <w:ilvl w:val="4"/>
        <w:numId w:val="6"/>
      </w:numPr>
      <w:contextualSpacing/>
    </w:pPr>
  </w:style>
  <w:style w:type="paragraph" w:styleId="Innehll1">
    <w:name w:val="toc 1"/>
    <w:basedOn w:val="Normal"/>
    <w:next w:val="Normal"/>
    <w:autoRedefine/>
    <w:uiPriority w:val="39"/>
    <w:rsid w:val="00C51D7B"/>
    <w:pPr>
      <w:tabs>
        <w:tab w:val="right" w:leader="dot" w:pos="9062"/>
      </w:tabs>
      <w:spacing w:after="100"/>
    </w:pPr>
    <w:rPr>
      <w:rFonts w:asciiTheme="majorHAnsi" w:hAnsiTheme="majorHAnsi"/>
    </w:rPr>
  </w:style>
  <w:style w:type="paragraph" w:styleId="Innehll2">
    <w:name w:val="toc 2"/>
    <w:basedOn w:val="Normal"/>
    <w:next w:val="Normal"/>
    <w:autoRedefine/>
    <w:uiPriority w:val="39"/>
    <w:rsid w:val="007170F1"/>
    <w:pPr>
      <w:spacing w:after="100"/>
      <w:ind w:left="227"/>
    </w:pPr>
  </w:style>
  <w:style w:type="paragraph" w:styleId="Innehll3">
    <w:name w:val="toc 3"/>
    <w:basedOn w:val="Normal"/>
    <w:next w:val="Normal"/>
    <w:autoRedefine/>
    <w:uiPriority w:val="39"/>
    <w:rsid w:val="00D10AEA"/>
    <w:pPr>
      <w:tabs>
        <w:tab w:val="right" w:leader="dot" w:pos="7643"/>
      </w:tabs>
      <w:spacing w:after="100"/>
      <w:ind w:left="454"/>
    </w:pPr>
  </w:style>
  <w:style w:type="character" w:styleId="Hyperlnk">
    <w:name w:val="Hyperlink"/>
    <w:basedOn w:val="Standardstycketeckensnitt"/>
    <w:uiPriority w:val="99"/>
    <w:unhideWhenUsed/>
    <w:rsid w:val="00362CE7"/>
    <w:rPr>
      <w:color w:val="00538F" w:themeColor="hyperlink"/>
      <w:u w:val="single"/>
    </w:rPr>
  </w:style>
  <w:style w:type="character" w:styleId="Platshllartext">
    <w:name w:val="Placeholder Text"/>
    <w:basedOn w:val="Standardstycketeckensnitt"/>
    <w:uiPriority w:val="99"/>
    <w:rsid w:val="00F43B96"/>
    <w:rPr>
      <w:color w:val="6E6E6E"/>
      <w:bdr w:val="none" w:sz="0" w:space="0" w:color="auto"/>
      <w:shd w:val="clear" w:color="auto" w:fill="F2F2F2"/>
    </w:rPr>
  </w:style>
  <w:style w:type="paragraph" w:styleId="Ingetavstnd">
    <w:name w:val="No Spacing"/>
    <w:link w:val="IngetavstndChar"/>
    <w:uiPriority w:val="1"/>
    <w:qFormat/>
    <w:rsid w:val="00813C78"/>
    <w:pPr>
      <w:spacing w:after="0" w:line="240" w:lineRule="auto"/>
    </w:pPr>
  </w:style>
  <w:style w:type="paragraph" w:styleId="Sidhuvud">
    <w:name w:val="header"/>
    <w:basedOn w:val="Normal"/>
    <w:link w:val="SidhuvudChar"/>
    <w:uiPriority w:val="99"/>
    <w:rsid w:val="008840D5"/>
    <w:pPr>
      <w:spacing w:after="0" w:line="220" w:lineRule="atLeast"/>
      <w:jc w:val="center"/>
    </w:pPr>
    <w:rPr>
      <w:sz w:val="18"/>
    </w:rPr>
  </w:style>
  <w:style w:type="character" w:customStyle="1" w:styleId="SidhuvudChar">
    <w:name w:val="Sidhuvud Char"/>
    <w:basedOn w:val="Standardstycketeckensnitt"/>
    <w:link w:val="Sidhuvud"/>
    <w:uiPriority w:val="99"/>
    <w:rsid w:val="008840D5"/>
    <w:rPr>
      <w:sz w:val="18"/>
    </w:rPr>
  </w:style>
  <w:style w:type="paragraph" w:styleId="Sidfot">
    <w:name w:val="footer"/>
    <w:basedOn w:val="Normal"/>
    <w:link w:val="SidfotChar"/>
    <w:uiPriority w:val="99"/>
    <w:rsid w:val="008840D5"/>
    <w:pPr>
      <w:spacing w:after="0" w:line="230" w:lineRule="atLeast"/>
      <w:jc w:val="center"/>
    </w:pPr>
    <w:rPr>
      <w:sz w:val="18"/>
    </w:rPr>
  </w:style>
  <w:style w:type="character" w:customStyle="1" w:styleId="SidfotChar">
    <w:name w:val="Sidfot Char"/>
    <w:basedOn w:val="Standardstycketeckensnitt"/>
    <w:link w:val="Sidfot"/>
    <w:uiPriority w:val="99"/>
    <w:rsid w:val="008840D5"/>
    <w:rPr>
      <w:sz w:val="18"/>
    </w:rPr>
  </w:style>
  <w:style w:type="table" w:styleId="Tabellrutnt">
    <w:name w:val="Table Grid"/>
    <w:basedOn w:val="Normaltabell"/>
    <w:uiPriority w:val="39"/>
    <w:rsid w:val="008F1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rsid w:val="00296CE9"/>
    <w:pPr>
      <w:spacing w:before="200"/>
      <w:ind w:left="864" w:right="864"/>
    </w:pPr>
    <w:rPr>
      <w:iCs/>
    </w:rPr>
  </w:style>
  <w:style w:type="character" w:customStyle="1" w:styleId="CitatChar">
    <w:name w:val="Citat Char"/>
    <w:basedOn w:val="Standardstycketeckensnitt"/>
    <w:link w:val="Citat"/>
    <w:uiPriority w:val="29"/>
    <w:rsid w:val="00296CE9"/>
    <w:rPr>
      <w:iCs/>
    </w:rPr>
  </w:style>
  <w:style w:type="paragraph" w:styleId="Avslutandetext">
    <w:name w:val="Closing"/>
    <w:basedOn w:val="Normal"/>
    <w:next w:val="Ingetavstnd"/>
    <w:link w:val="AvslutandetextChar"/>
    <w:uiPriority w:val="99"/>
    <w:semiHidden/>
    <w:rsid w:val="00A51F48"/>
    <w:pPr>
      <w:spacing w:before="720" w:after="720" w:line="240" w:lineRule="auto"/>
    </w:pPr>
  </w:style>
  <w:style w:type="character" w:customStyle="1" w:styleId="AvslutandetextChar">
    <w:name w:val="Avslutande text Char"/>
    <w:basedOn w:val="Standardstycketeckensnitt"/>
    <w:link w:val="Avslutandetext"/>
    <w:uiPriority w:val="99"/>
    <w:semiHidden/>
    <w:rsid w:val="006C6A05"/>
  </w:style>
  <w:style w:type="paragraph" w:customStyle="1" w:styleId="Ingress">
    <w:name w:val="Ingress"/>
    <w:basedOn w:val="Normal"/>
    <w:next w:val="Normal"/>
    <w:uiPriority w:val="12"/>
    <w:rsid w:val="0001449C"/>
    <w:pPr>
      <w:spacing w:after="360" w:line="320" w:lineRule="atLeast"/>
    </w:pPr>
    <w:rPr>
      <w:rFonts w:asciiTheme="majorHAnsi" w:hAnsiTheme="majorHAnsi"/>
      <w:sz w:val="24"/>
    </w:rPr>
  </w:style>
  <w:style w:type="paragraph" w:styleId="Adress-brev">
    <w:name w:val="envelope address"/>
    <w:basedOn w:val="Ingetavstnd"/>
    <w:uiPriority w:val="99"/>
    <w:semiHidden/>
    <w:rsid w:val="00B723E3"/>
    <w:pPr>
      <w:framePr w:w="5670" w:h="2268" w:hRule="exact" w:vSpace="2268" w:wrap="around" w:vAnchor="page" w:hAnchor="page" w:xAlign="right" w:yAlign="top" w:anchorLock="1"/>
    </w:pPr>
    <w:rPr>
      <w:rFonts w:eastAsiaTheme="majorEastAsia" w:cstheme="majorBidi"/>
    </w:rPr>
  </w:style>
  <w:style w:type="paragraph" w:customStyle="1" w:styleId="Noter">
    <w:name w:val="Noter"/>
    <w:basedOn w:val="Rubrik2"/>
    <w:next w:val="Normal"/>
    <w:uiPriority w:val="13"/>
    <w:semiHidden/>
    <w:rsid w:val="000D01A8"/>
    <w:pPr>
      <w:numPr>
        <w:numId w:val="12"/>
      </w:numPr>
      <w:outlineLvl w:val="9"/>
    </w:pPr>
  </w:style>
  <w:style w:type="paragraph" w:styleId="Beskrivning">
    <w:name w:val="caption"/>
    <w:basedOn w:val="Normal"/>
    <w:next w:val="Normal"/>
    <w:uiPriority w:val="35"/>
    <w:rsid w:val="006110D7"/>
    <w:pPr>
      <w:spacing w:before="360" w:after="120" w:line="2640" w:lineRule="auto"/>
    </w:pPr>
    <w:rPr>
      <w:rFonts w:asciiTheme="majorHAnsi" w:hAnsiTheme="majorHAnsi"/>
      <w:iCs/>
      <w:sz w:val="16"/>
      <w:szCs w:val="18"/>
    </w:rPr>
  </w:style>
  <w:style w:type="paragraph" w:customStyle="1" w:styleId="Dokumenttyp">
    <w:name w:val="Dokumenttyp"/>
    <w:basedOn w:val="Sidhuvud"/>
    <w:next w:val="Sidhuvud"/>
    <w:uiPriority w:val="99"/>
    <w:rsid w:val="006B3EB0"/>
    <w:rPr>
      <w:b/>
      <w:bCs/>
    </w:rPr>
  </w:style>
  <w:style w:type="paragraph" w:styleId="Innehll4">
    <w:name w:val="toc 4"/>
    <w:basedOn w:val="Normal"/>
    <w:next w:val="Normal"/>
    <w:autoRedefine/>
    <w:uiPriority w:val="39"/>
    <w:rsid w:val="007170F1"/>
    <w:pPr>
      <w:spacing w:after="100"/>
      <w:ind w:left="680"/>
    </w:pPr>
  </w:style>
  <w:style w:type="table" w:customStyle="1" w:styleId="RSTabell-text">
    <w:name w:val="RS Tabell-text"/>
    <w:basedOn w:val="Normaltabell"/>
    <w:uiPriority w:val="99"/>
    <w:rsid w:val="00413901"/>
    <w:pPr>
      <w:spacing w:before="60" w:after="60" w:line="240" w:lineRule="auto"/>
    </w:pPr>
    <w:tblPr>
      <w:tblBorders>
        <w:top w:val="single" w:sz="4" w:space="0" w:color="00538F" w:themeColor="accent1"/>
        <w:left w:val="single" w:sz="4" w:space="0" w:color="00538F" w:themeColor="accent1"/>
        <w:bottom w:val="single" w:sz="4" w:space="0" w:color="00538F" w:themeColor="accent1"/>
        <w:right w:val="single" w:sz="4" w:space="0" w:color="00538F" w:themeColor="accent1"/>
        <w:insideH w:val="single" w:sz="4" w:space="0" w:color="00538F" w:themeColor="accent1"/>
        <w:insideV w:val="single" w:sz="4" w:space="0" w:color="00538F" w:themeColor="accent1"/>
      </w:tblBorders>
    </w:tblPr>
    <w:tblStylePr w:type="firstRow">
      <w:rPr>
        <w:rFonts w:asciiTheme="majorHAnsi" w:hAnsiTheme="majorHAnsi"/>
      </w:rPr>
      <w:tblPr/>
      <w:tcPr>
        <w:tcBorders>
          <w:top w:val="single" w:sz="4" w:space="0" w:color="00538F" w:themeColor="accent1"/>
          <w:left w:val="single" w:sz="4" w:space="0" w:color="00538F" w:themeColor="accent1"/>
          <w:bottom w:val="single" w:sz="12" w:space="0" w:color="00538F" w:themeColor="accent1"/>
          <w:right w:val="single" w:sz="4" w:space="0" w:color="00538F" w:themeColor="accent1"/>
          <w:insideH w:val="nil"/>
          <w:insideV w:val="single" w:sz="4" w:space="0" w:color="00538F" w:themeColor="accent1"/>
          <w:tl2br w:val="nil"/>
          <w:tr2bl w:val="nil"/>
        </w:tcBorders>
      </w:tcPr>
    </w:tblStylePr>
  </w:style>
  <w:style w:type="character" w:styleId="Olstomnmnande">
    <w:name w:val="Unresolved Mention"/>
    <w:basedOn w:val="Standardstycketeckensnitt"/>
    <w:uiPriority w:val="99"/>
    <w:semiHidden/>
    <w:unhideWhenUsed/>
    <w:rsid w:val="00645102"/>
    <w:rPr>
      <w:color w:val="605E5C"/>
      <w:shd w:val="clear" w:color="auto" w:fill="E1DFDD"/>
    </w:rPr>
  </w:style>
  <w:style w:type="table" w:customStyle="1" w:styleId="RSTabell-siffror">
    <w:name w:val="RS Tabell-siffror"/>
    <w:basedOn w:val="Normaltabell"/>
    <w:uiPriority w:val="99"/>
    <w:rsid w:val="0012049C"/>
    <w:pPr>
      <w:spacing w:before="60" w:after="60" w:line="240" w:lineRule="auto"/>
      <w:jc w:val="right"/>
    </w:pPr>
    <w:tblPr>
      <w:tblBorders>
        <w:top w:val="single" w:sz="4" w:space="0" w:color="00538F" w:themeColor="accent1"/>
        <w:left w:val="single" w:sz="4" w:space="0" w:color="00538F" w:themeColor="accent1"/>
        <w:bottom w:val="single" w:sz="4" w:space="0" w:color="00538F" w:themeColor="accent1"/>
        <w:right w:val="single" w:sz="4" w:space="0" w:color="00538F" w:themeColor="accent1"/>
        <w:insideH w:val="single" w:sz="4" w:space="0" w:color="00538F" w:themeColor="accent1"/>
        <w:insideV w:val="single" w:sz="4" w:space="0" w:color="00538F" w:themeColor="accent1"/>
      </w:tblBorders>
    </w:tblPr>
    <w:tblStylePr w:type="firstRow">
      <w:rPr>
        <w:rFonts w:asciiTheme="majorHAnsi" w:hAnsiTheme="majorHAnsi"/>
      </w:rPr>
      <w:tblPr/>
      <w:tcPr>
        <w:tcBorders>
          <w:top w:val="single" w:sz="4" w:space="0" w:color="00538F" w:themeColor="accent1"/>
          <w:left w:val="single" w:sz="4" w:space="0" w:color="00538F" w:themeColor="accent1"/>
          <w:bottom w:val="single" w:sz="12" w:space="0" w:color="00538F" w:themeColor="accent1"/>
          <w:right w:val="single" w:sz="4" w:space="0" w:color="00538F" w:themeColor="accent1"/>
          <w:insideH w:val="nil"/>
          <w:insideV w:val="single" w:sz="4" w:space="0" w:color="00538F" w:themeColor="accent1"/>
          <w:tl2br w:val="nil"/>
          <w:tr2bl w:val="nil"/>
        </w:tcBorders>
      </w:tcPr>
    </w:tblStylePr>
    <w:tblStylePr w:type="firstCol">
      <w:pPr>
        <w:wordWrap/>
        <w:jc w:val="left"/>
      </w:pPr>
    </w:tblStylePr>
  </w:style>
  <w:style w:type="paragraph" w:customStyle="1" w:styleId="Numreradrubrik1">
    <w:name w:val="Numrerad rubrik 1"/>
    <w:basedOn w:val="Rubrik1"/>
    <w:uiPriority w:val="10"/>
    <w:semiHidden/>
    <w:qFormat/>
    <w:rsid w:val="00E25865"/>
    <w:pPr>
      <w:numPr>
        <w:numId w:val="19"/>
      </w:numPr>
    </w:pPr>
  </w:style>
  <w:style w:type="paragraph" w:customStyle="1" w:styleId="Numreradrubrik2">
    <w:name w:val="Numrerad rubrik 2"/>
    <w:basedOn w:val="Rubrik2"/>
    <w:uiPriority w:val="10"/>
    <w:semiHidden/>
    <w:qFormat/>
    <w:rsid w:val="005B2F00"/>
    <w:pPr>
      <w:numPr>
        <w:ilvl w:val="1"/>
        <w:numId w:val="19"/>
      </w:numPr>
    </w:pPr>
  </w:style>
  <w:style w:type="paragraph" w:customStyle="1" w:styleId="Numreradrubrik3">
    <w:name w:val="Numrerad rubrik 3"/>
    <w:basedOn w:val="Rubrik3"/>
    <w:uiPriority w:val="10"/>
    <w:semiHidden/>
    <w:qFormat/>
    <w:rsid w:val="005B2F00"/>
    <w:pPr>
      <w:numPr>
        <w:ilvl w:val="2"/>
        <w:numId w:val="19"/>
      </w:numPr>
    </w:pPr>
  </w:style>
  <w:style w:type="paragraph" w:customStyle="1" w:styleId="Numreradrubrik4">
    <w:name w:val="Numrerad rubrik 4"/>
    <w:basedOn w:val="Rubrik4"/>
    <w:uiPriority w:val="10"/>
    <w:semiHidden/>
    <w:qFormat/>
    <w:rsid w:val="005B2F00"/>
    <w:pPr>
      <w:numPr>
        <w:ilvl w:val="3"/>
        <w:numId w:val="19"/>
      </w:numPr>
    </w:pPr>
  </w:style>
  <w:style w:type="character" w:customStyle="1" w:styleId="IngetavstndChar">
    <w:name w:val="Inget avstånd Char"/>
    <w:basedOn w:val="Standardstycketeckensnitt"/>
    <w:link w:val="Ingetavstnd"/>
    <w:uiPriority w:val="1"/>
    <w:rsid w:val="00323947"/>
  </w:style>
  <w:style w:type="character" w:styleId="Kommentarsreferens">
    <w:name w:val="annotation reference"/>
    <w:basedOn w:val="Standardstycketeckensnitt"/>
    <w:uiPriority w:val="99"/>
    <w:semiHidden/>
    <w:unhideWhenUsed/>
    <w:rsid w:val="002114E2"/>
    <w:rPr>
      <w:sz w:val="16"/>
      <w:szCs w:val="16"/>
    </w:rPr>
  </w:style>
  <w:style w:type="paragraph" w:styleId="Kommentarer">
    <w:name w:val="annotation text"/>
    <w:basedOn w:val="Normal"/>
    <w:link w:val="KommentarerChar"/>
    <w:uiPriority w:val="99"/>
    <w:unhideWhenUsed/>
    <w:rsid w:val="002114E2"/>
    <w:pPr>
      <w:spacing w:line="240" w:lineRule="auto"/>
    </w:pPr>
    <w:rPr>
      <w:sz w:val="20"/>
      <w:szCs w:val="20"/>
    </w:rPr>
  </w:style>
  <w:style w:type="character" w:customStyle="1" w:styleId="KommentarerChar">
    <w:name w:val="Kommentarer Char"/>
    <w:basedOn w:val="Standardstycketeckensnitt"/>
    <w:link w:val="Kommentarer"/>
    <w:uiPriority w:val="99"/>
    <w:rsid w:val="002114E2"/>
    <w:rPr>
      <w:sz w:val="20"/>
      <w:szCs w:val="20"/>
    </w:rPr>
  </w:style>
  <w:style w:type="paragraph" w:styleId="Kommentarsmne">
    <w:name w:val="annotation subject"/>
    <w:basedOn w:val="Kommentarer"/>
    <w:next w:val="Kommentarer"/>
    <w:link w:val="KommentarsmneChar"/>
    <w:uiPriority w:val="99"/>
    <w:semiHidden/>
    <w:unhideWhenUsed/>
    <w:rsid w:val="002114E2"/>
    <w:rPr>
      <w:b/>
      <w:bCs/>
    </w:rPr>
  </w:style>
  <w:style w:type="character" w:customStyle="1" w:styleId="KommentarsmneChar">
    <w:name w:val="Kommentarsämne Char"/>
    <w:basedOn w:val="KommentarerChar"/>
    <w:link w:val="Kommentarsmne"/>
    <w:uiPriority w:val="99"/>
    <w:semiHidden/>
    <w:rsid w:val="002114E2"/>
    <w:rPr>
      <w:b/>
      <w:bCs/>
      <w:sz w:val="20"/>
      <w:szCs w:val="20"/>
    </w:rPr>
  </w:style>
  <w:style w:type="paragraph" w:customStyle="1" w:styleId="Avsndaruppgifter">
    <w:name w:val="Avsändaruppgifter"/>
    <w:basedOn w:val="Normal"/>
    <w:uiPriority w:val="99"/>
    <w:rsid w:val="00AF5375"/>
    <w:pPr>
      <w:spacing w:after="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nternetpsykiatri.se" TargetMode="External"/><Relationship Id="rId18" Type="http://schemas.openxmlformats.org/officeDocument/2006/relationships/hyperlink" Target="http://www.internetpsykiatri.s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internetpsykiatri.se" TargetMode="External"/><Relationship Id="rId17" Type="http://schemas.openxmlformats.org/officeDocument/2006/relationships/hyperlink" Target="http://www.internetpsykiatri.se"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sv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internetpsykiatri.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https://sllse.sharepoint.com/sites/RSTSitesOfficemallar/Mallar/SLSO/Word_Kommunikationsmallar/Folder_A5_bild_nedtill_Region%20Stockhol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66DC74C5304F75B0E39C89913C9C0D"/>
        <w:category>
          <w:name w:val="Allmänt"/>
          <w:gallery w:val="placeholder"/>
        </w:category>
        <w:types>
          <w:type w:val="bbPlcHdr"/>
        </w:types>
        <w:behaviors>
          <w:behavior w:val="content"/>
        </w:behaviors>
        <w:guid w:val="{71ED5478-DD03-4E55-8A6E-DCB97CB689D1}"/>
      </w:docPartPr>
      <w:docPartBody>
        <w:p w:rsidR="009A57A7" w:rsidRDefault="009A57A7">
          <w:pPr>
            <w:pStyle w:val="C566DC74C5304F75B0E39C89913C9C0D"/>
          </w:pPr>
          <w:r w:rsidRPr="00D35D75">
            <w:rPr>
              <w:rStyle w:val="Platshllartext"/>
            </w:rPr>
            <w:t>Välj ett byggblock.</w:t>
          </w:r>
        </w:p>
      </w:docPartBody>
    </w:docPart>
    <w:docPart>
      <w:docPartPr>
        <w:name w:val="F1129DBE5D0E48F89D0322AC7CDD4A2E"/>
        <w:category>
          <w:name w:val="Allmänt"/>
          <w:gallery w:val="placeholder"/>
        </w:category>
        <w:types>
          <w:type w:val="bbPlcHdr"/>
        </w:types>
        <w:behaviors>
          <w:behavior w:val="content"/>
        </w:behaviors>
        <w:guid w:val="{7E3D8802-D8BF-49B9-BA7C-1801B04CAEED}"/>
      </w:docPartPr>
      <w:docPartBody>
        <w:p w:rsidR="009A57A7" w:rsidRDefault="009A57A7">
          <w:pPr>
            <w:pStyle w:val="F1129DBE5D0E48F89D0322AC7CDD4A2E"/>
          </w:pPr>
          <w:r>
            <w:rPr>
              <w:rStyle w:val="Platshllartext"/>
            </w:rPr>
            <w:t>Rubrik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ptos SemiBold">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777"/>
    <w:rsid w:val="003F3FCF"/>
    <w:rsid w:val="00874777"/>
    <w:rsid w:val="009A57A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874777"/>
    <w:rPr>
      <w:color w:val="6E6E6E"/>
      <w:bdr w:val="none" w:sz="0" w:space="0" w:color="auto"/>
      <w:shd w:val="clear" w:color="auto" w:fill="F2F2F2"/>
    </w:rPr>
  </w:style>
  <w:style w:type="paragraph" w:customStyle="1" w:styleId="C566DC74C5304F75B0E39C89913C9C0D">
    <w:name w:val="C566DC74C5304F75B0E39C89913C9C0D"/>
  </w:style>
  <w:style w:type="paragraph" w:customStyle="1" w:styleId="F1129DBE5D0E48F89D0322AC7CDD4A2E">
    <w:name w:val="F1129DBE5D0E48F89D0322AC7CDD4A2E"/>
  </w:style>
  <w:style w:type="paragraph" w:customStyle="1" w:styleId="B85306D95B5B42ADBBBDEB358E61828D">
    <w:name w:val="B85306D95B5B42ADBBBDEB358E61828D"/>
  </w:style>
  <w:style w:type="paragraph" w:customStyle="1" w:styleId="2F416777DCDB4BC0B7355BB2909C7B87">
    <w:name w:val="2F416777DCDB4BC0B7355BB2909C7B87"/>
  </w:style>
  <w:style w:type="paragraph" w:customStyle="1" w:styleId="1241A79A84994E51A7968BEA6859DA9E">
    <w:name w:val="1241A79A84994E51A7968BEA6859DA9E"/>
  </w:style>
  <w:style w:type="paragraph" w:customStyle="1" w:styleId="39097427C4494EC58F693AB0B8269715">
    <w:name w:val="39097427C4494EC58F693AB0B8269715"/>
  </w:style>
  <w:style w:type="paragraph" w:customStyle="1" w:styleId="52CF09657D134876B2649A095C6693BF">
    <w:name w:val="52CF09657D134876B2649A095C6693BF"/>
  </w:style>
  <w:style w:type="paragraph" w:customStyle="1" w:styleId="FEE91DD4CE47429487CF4DC772CEF014">
    <w:name w:val="FEE91DD4CE47429487CF4DC772CEF014"/>
  </w:style>
  <w:style w:type="paragraph" w:customStyle="1" w:styleId="970F512B4C5B4B88A6D5EC89E8E445C0">
    <w:name w:val="970F512B4C5B4B88A6D5EC89E8E445C0"/>
  </w:style>
  <w:style w:type="paragraph" w:customStyle="1" w:styleId="039F73C3C86541B7BC0A3B56CE7479E1">
    <w:name w:val="039F73C3C86541B7BC0A3B56CE7479E1"/>
  </w:style>
  <w:style w:type="paragraph" w:customStyle="1" w:styleId="D774894AAC4D426280805796614A4350">
    <w:name w:val="D774894AAC4D426280805796614A4350"/>
  </w:style>
  <w:style w:type="paragraph" w:customStyle="1" w:styleId="6835ABA6C77A4B91BF929F900F64CE81">
    <w:name w:val="6835ABA6C77A4B91BF929F900F64CE81"/>
  </w:style>
  <w:style w:type="paragraph" w:customStyle="1" w:styleId="A3E837EC156E43BC8D98264EEE2423B3">
    <w:name w:val="A3E837EC156E43BC8D98264EEE2423B3"/>
  </w:style>
  <w:style w:type="paragraph" w:customStyle="1" w:styleId="D291EFC72D374C4F8ADC70EF48C7EBAE">
    <w:name w:val="D291EFC72D374C4F8ADC70EF48C7EBAE"/>
  </w:style>
  <w:style w:type="paragraph" w:customStyle="1" w:styleId="066AECE3C4C446249D80EA44C684CFE8">
    <w:name w:val="066AECE3C4C446249D80EA44C684CFE8"/>
  </w:style>
  <w:style w:type="paragraph" w:customStyle="1" w:styleId="4D86C3C9AD0B45C79773AE3B18869507">
    <w:name w:val="4D86C3C9AD0B45C79773AE3B18869507"/>
  </w:style>
  <w:style w:type="paragraph" w:customStyle="1" w:styleId="199907F51DDA400E8090A80819A7639E">
    <w:name w:val="199907F51DDA400E8090A80819A7639E"/>
  </w:style>
  <w:style w:type="paragraph" w:customStyle="1" w:styleId="0D75DDB8BB8949CF922541E6F9028B21">
    <w:name w:val="0D75DDB8BB8949CF922541E6F9028B21"/>
    <w:rsid w:val="00874777"/>
  </w:style>
  <w:style w:type="paragraph" w:customStyle="1" w:styleId="2E9BE915CDB2459B86EE4F55F63D0567">
    <w:name w:val="2E9BE915CDB2459B86EE4F55F63D0567"/>
    <w:rsid w:val="00874777"/>
  </w:style>
  <w:style w:type="paragraph" w:customStyle="1" w:styleId="7AFD9F5CA0274D2EBCC96E2D1658515E">
    <w:name w:val="7AFD9F5CA0274D2EBCC96E2D1658515E"/>
    <w:rsid w:val="00874777"/>
  </w:style>
  <w:style w:type="paragraph" w:customStyle="1" w:styleId="20FF3F7EB6744742A9542BF8B9AB562C">
    <w:name w:val="20FF3F7EB6744742A9542BF8B9AB562C"/>
    <w:rsid w:val="00874777"/>
  </w:style>
  <w:style w:type="paragraph" w:customStyle="1" w:styleId="83E2E053502B47FA81CD719A0BE4DC68">
    <w:name w:val="83E2E053502B47FA81CD719A0BE4DC68"/>
    <w:rsid w:val="00874777"/>
  </w:style>
  <w:style w:type="paragraph" w:customStyle="1" w:styleId="6142256244E44F4EA6CFF0965B0AD300">
    <w:name w:val="6142256244E44F4EA6CFF0965B0AD300"/>
    <w:rsid w:val="008747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ion Stockholm Färg">
      <a:dk1>
        <a:sysClr val="windowText" lastClr="000000"/>
      </a:dk1>
      <a:lt1>
        <a:sysClr val="window" lastClr="FFFFFF"/>
      </a:lt1>
      <a:dk2>
        <a:srgbClr val="404040"/>
      </a:dk2>
      <a:lt2>
        <a:srgbClr val="E0E0E0"/>
      </a:lt2>
      <a:accent1>
        <a:srgbClr val="00538F"/>
      </a:accent1>
      <a:accent2>
        <a:srgbClr val="B21544"/>
      </a:accent2>
      <a:accent3>
        <a:srgbClr val="446B00"/>
      </a:accent3>
      <a:accent4>
        <a:srgbClr val="A88100"/>
      </a:accent4>
      <a:accent5>
        <a:srgbClr val="C75400"/>
      </a:accent5>
      <a:accent6>
        <a:srgbClr val="646E72"/>
      </a:accent6>
      <a:hlink>
        <a:srgbClr val="00538F"/>
      </a:hlink>
      <a:folHlink>
        <a:srgbClr val="96607D"/>
      </a:folHlink>
    </a:clrScheme>
    <a:fontScheme name="Region Stockholm Teckensnitt">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w="12700"/>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custClrLst>
    <a:custClr name="RS_Blå_1">
      <a:srgbClr val="002D5A"/>
    </a:custClr>
    <a:custClr name="RS_Blå_2">
      <a:srgbClr val="00538F"/>
    </a:custClr>
    <a:custClr name="RS_Blå_3">
      <a:srgbClr val="00AEEF"/>
    </a:custClr>
    <a:custClr name="RS_Blå_4">
      <a:srgbClr val="89D4FA"/>
    </a:custClr>
    <a:custClr name="RS_Blå_5">
      <a:srgbClr val="E7F3F9"/>
    </a:custClr>
    <a:custClr>
      <a:srgbClr val="FFFFFF"/>
    </a:custClr>
    <a:custClr>
      <a:srgbClr val="FFFFFF"/>
    </a:custClr>
    <a:custClr>
      <a:srgbClr val="FFFFFF"/>
    </a:custClr>
    <a:custClr>
      <a:srgbClr val="FFFFFF"/>
    </a:custClr>
    <a:custClr>
      <a:srgbClr val="FFFFFF"/>
    </a:custClr>
    <a:custClr name="RS_Rosa_1">
      <a:srgbClr val="7B0627"/>
    </a:custClr>
    <a:custClr name="RS_Rosa_2">
      <a:srgbClr val="B21544"/>
    </a:custClr>
    <a:custClr name="RS_Rosa_3">
      <a:srgbClr val="E94693"/>
    </a:custClr>
    <a:custClr name="RS_Rosa_4">
      <a:srgbClr val="FFA0CC"/>
    </a:custClr>
    <a:custClr name="RS_Rosa_5">
      <a:srgbClr val="FAEFF4"/>
    </a:custClr>
    <a:custClr>
      <a:srgbClr val="FFFFFF"/>
    </a:custClr>
    <a:custClr>
      <a:srgbClr val="FFFFFF"/>
    </a:custClr>
    <a:custClr>
      <a:srgbClr val="FFFFFF"/>
    </a:custClr>
    <a:custClr>
      <a:srgbClr val="FFFFFF"/>
    </a:custClr>
    <a:custClr>
      <a:srgbClr val="FFFFFF"/>
    </a:custClr>
    <a:custClr name="RS_Grön_1">
      <a:srgbClr val="2A4908"/>
    </a:custClr>
    <a:custClr name="RS_Grön_2">
      <a:srgbClr val="446B00"/>
    </a:custClr>
    <a:custClr name="RS_Grön_3">
      <a:srgbClr val="78BE00"/>
    </a:custClr>
    <a:custClr name="RS_Grön_4">
      <a:srgbClr val="CFEE8A"/>
    </a:custClr>
    <a:custClr name="RS_Grön_5">
      <a:srgbClr val="EDF6DD"/>
    </a:custClr>
    <a:custClr>
      <a:srgbClr val="FFFFFF"/>
    </a:custClr>
    <a:custClr>
      <a:srgbClr val="FFFFFF"/>
    </a:custClr>
    <a:custClr>
      <a:srgbClr val="FFFFFF"/>
    </a:custClr>
    <a:custClr>
      <a:srgbClr val="FFFFFF"/>
    </a:custClr>
    <a:custClr>
      <a:srgbClr val="FFFFFF"/>
    </a:custClr>
    <a:custClr name="R S_Gul_1">
      <a:srgbClr val="705E40"/>
    </a:custClr>
    <a:custClr name="RS_Gul_2">
      <a:srgbClr val="A88100"/>
    </a:custClr>
    <a:custClr name="RS_Gul_3">
      <a:srgbClr val="FFD400"/>
    </a:custClr>
    <a:custClr name="RS_Gul_4">
      <a:srgbClr val="FFEC8A"/>
    </a:custClr>
    <a:custClr name="RS_Gul_5">
      <a:srgbClr val="FFF8E3"/>
    </a:custClr>
    <a:custClr>
      <a:srgbClr val="FFFFFF"/>
    </a:custClr>
    <a:custClr>
      <a:srgbClr val="FFFFFF"/>
    </a:custClr>
    <a:custClr>
      <a:srgbClr val="FFFFFF"/>
    </a:custClr>
    <a:custClr>
      <a:srgbClr val="FFFFFF"/>
    </a:custClr>
    <a:custClr>
      <a:srgbClr val="FFFFFF"/>
    </a:custClr>
    <a:custClr name="RS_Orange_1">
      <a:srgbClr val="A42700"/>
    </a:custClr>
    <a:custClr name="RS_Orange_2">
      <a:srgbClr val="C75400"/>
    </a:custClr>
    <a:custClr name="RS_Orange_3">
      <a:srgbClr val="EB9100"/>
    </a:custClr>
    <a:custClr name="RS_Orange_4">
      <a:srgbClr val="FCD08A"/>
    </a:custClr>
    <a:custClr name="RS_Orange_5">
      <a:srgbClr val="FCF4E8"/>
    </a:custClr>
    <a:custClr name="RS_Grå_1">
      <a:srgbClr val="404040"/>
    </a:custClr>
    <a:custClr name="RS_Grå_2">
      <a:srgbClr val="646E72"/>
    </a:custClr>
    <a:custClr name="RS_Grå_3">
      <a:srgbClr val="A8A5A5"/>
    </a:custClr>
    <a:custClr name="RS_Grå_4">
      <a:srgbClr val="E0E0E0"/>
    </a:custClr>
    <a:custClr name="RS_Grå_5">
      <a:srgbClr val="F8F7F6"/>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3005D24D0110A44B1647A5AECA294B0" ma:contentTypeVersion="13" ma:contentTypeDescription="Skapa ett nytt dokument." ma:contentTypeScope="" ma:versionID="b783a1d6f3996e25f74ba4eb58ef56dd">
  <xsd:schema xmlns:xsd="http://www.w3.org/2001/XMLSchema" xmlns:xs="http://www.w3.org/2001/XMLSchema" xmlns:p="http://schemas.microsoft.com/office/2006/metadata/properties" xmlns:ns2="03ab0caa-3277-419f-8d3e-ec143247281e" xmlns:ns3="8f338f67-29b5-46b6-b282-1a436408b318" targetNamespace="http://schemas.microsoft.com/office/2006/metadata/properties" ma:root="true" ma:fieldsID="703ad71ff8c56c733d69c1bc882530ca" ns2:_="" ns3:_="">
    <xsd:import namespace="03ab0caa-3277-419f-8d3e-ec143247281e"/>
    <xsd:import namespace="8f338f67-29b5-46b6-b282-1a436408b3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b0caa-3277-419f-8d3e-ec14324728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f56b5669-8d4c-4328-81e7-31ab7de9bcb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338f67-29b5-46b6-b282-1a436408b318"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18" nillable="true" ma:displayName="Taxonomy Catch All Column" ma:hidden="true" ma:list="{155d74e7-de4d-448e-a3ab-d4ae5f720f26}" ma:internalName="TaxCatchAll" ma:showField="CatchAllData" ma:web="8f338f67-29b5-46b6-b282-1a436408b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338f67-29b5-46b6-b282-1a436408b318" xsi:nil="true"/>
    <lcf76f155ced4ddcb4097134ff3c332f xmlns="03ab0caa-3277-419f-8d3e-ec14324728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9EF0B7-E069-4EA9-84EB-2283053C4ACD}">
  <ds:schemaRefs>
    <ds:schemaRef ds:uri="http://schemas.openxmlformats.org/officeDocument/2006/bibliography"/>
  </ds:schemaRefs>
</ds:datastoreItem>
</file>

<file path=customXml/itemProps2.xml><?xml version="1.0" encoding="utf-8"?>
<ds:datastoreItem xmlns:ds="http://schemas.openxmlformats.org/officeDocument/2006/customXml" ds:itemID="{74C46FC3-9A4F-4B24-A017-B15CF732CA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ab0caa-3277-419f-8d3e-ec143247281e"/>
    <ds:schemaRef ds:uri="8f338f67-29b5-46b6-b282-1a436408b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937A8C-8756-4670-A220-B5D1AF872B9F}">
  <ds:schemaRefs>
    <ds:schemaRef ds:uri="http://schemas.microsoft.com/sharepoint/v3/contenttype/forms"/>
  </ds:schemaRefs>
</ds:datastoreItem>
</file>

<file path=customXml/itemProps4.xml><?xml version="1.0" encoding="utf-8"?>
<ds:datastoreItem xmlns:ds="http://schemas.openxmlformats.org/officeDocument/2006/customXml" ds:itemID="{7DCE1F04-932E-4FB5-AE1B-8F976B8D6091}">
  <ds:schemaRefs>
    <ds:schemaRef ds:uri="http://schemas.microsoft.com/office/2006/metadata/properties"/>
    <ds:schemaRef ds:uri="http://schemas.microsoft.com/office/infopath/2007/PartnerControls"/>
    <ds:schemaRef ds:uri="8f338f67-29b5-46b6-b282-1a436408b318"/>
    <ds:schemaRef ds:uri="03ab0caa-3277-419f-8d3e-ec143247281e"/>
  </ds:schemaRefs>
</ds:datastoreItem>
</file>

<file path=docProps/app.xml><?xml version="1.0" encoding="utf-8"?>
<Properties xmlns="http://schemas.openxmlformats.org/officeDocument/2006/extended-properties" xmlns:vt="http://schemas.openxmlformats.org/officeDocument/2006/docPropsVTypes">
  <Template>Folder_A5_bild_nedtill_Region%20Stockholm</Template>
  <TotalTime>40</TotalTime>
  <Pages>2</Pages>
  <Words>406</Words>
  <Characters>2157</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Internetpsykiatri.se</dc:title>
  <dc:subject/>
  <dc:creator>Marie Rehn</dc:creator>
  <cp:keywords/>
  <dc:description/>
  <cp:lastModifiedBy>Sofia Davidsson</cp:lastModifiedBy>
  <cp:revision>2</cp:revision>
  <cp:lastPrinted>2025-09-04T16:01:00Z</cp:lastPrinted>
  <dcterms:created xsi:type="dcterms:W3CDTF">2026-10-26T08:10:00Z</dcterms:created>
  <dcterms:modified xsi:type="dcterms:W3CDTF">2026-10-26T08:50:00Z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0x010100A3005D24D0110A44B1647A5AECA294B0</vt:lpwstr>
  </property>
  <property fmtid="{D5CDD505-2E9C-101B-9397-08002B2CF9AE}" pid="3" name="MediaServiceImageTags">
    <vt:lpwstr/>
  </property>
</Properties>
</file>